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31A6" w:rsidRPr="002148A0" w:rsidRDefault="007F31A6" w:rsidP="00B06B10">
      <w:pPr>
        <w:tabs>
          <w:tab w:val="left" w:pos="4020"/>
        </w:tabs>
        <w:rPr>
          <w:b/>
          <w:i/>
          <w:sz w:val="32"/>
          <w:szCs w:val="32"/>
        </w:rPr>
      </w:pPr>
      <w:r>
        <w:rPr>
          <w:sz w:val="32"/>
          <w:szCs w:val="32"/>
        </w:rPr>
        <w:t xml:space="preserve">Крупным </w:t>
      </w:r>
      <w:r w:rsidRPr="002148A0">
        <w:rPr>
          <w:sz w:val="32"/>
          <w:szCs w:val="32"/>
        </w:rPr>
        <w:t xml:space="preserve">Оптовикам скидка- 20% , возможна отсрочка платежа до 2-х недель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Pr="002148A0">
        <w:rPr>
          <w:sz w:val="32"/>
          <w:szCs w:val="32"/>
        </w:rPr>
        <w:tab/>
      </w:r>
    </w:p>
    <w:p w:rsidR="007F31A6" w:rsidRDefault="007F31A6" w:rsidP="002C4BB6">
      <w:pPr>
        <w:tabs>
          <w:tab w:val="left" w:pos="4860"/>
        </w:tabs>
        <w:jc w:val="center"/>
        <w:rPr>
          <w:b/>
          <w:i/>
          <w:sz w:val="32"/>
          <w:szCs w:val="32"/>
        </w:rPr>
      </w:pPr>
      <w:r>
        <w:rPr>
          <w:noProof/>
          <w:lang w:eastAsia="ru-R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style="position:absolute;left:0;text-align:left;margin-left:0;margin-top:0;width:129.75pt;height:109.5pt;z-index:251658240;visibility:visible;mso-position-horizontal:left;mso-position-vertical:top">
            <v:imagedata r:id="rId4" o:title=""/>
            <w10:wrap type="square"/>
          </v:shape>
        </w:pict>
      </w:r>
      <w:r>
        <w:rPr>
          <w:b/>
          <w:i/>
          <w:sz w:val="32"/>
          <w:szCs w:val="32"/>
        </w:rPr>
        <w:t>ИП Журавлева Ю.С.</w:t>
      </w:r>
    </w:p>
    <w:p w:rsidR="007F31A6" w:rsidRDefault="007F31A6" w:rsidP="002C4BB6">
      <w:pPr>
        <w:tabs>
          <w:tab w:val="left" w:pos="4860"/>
        </w:tabs>
        <w:jc w:val="center"/>
        <w:rPr>
          <w:b/>
          <w:i/>
          <w:sz w:val="32"/>
          <w:szCs w:val="32"/>
        </w:rPr>
      </w:pPr>
      <w:smartTag w:uri="urn:schemas-microsoft-com:office:smarttags" w:element="metricconverter">
        <w:smartTagPr>
          <w:attr w:name="ProductID" w:val="664040 Г"/>
        </w:smartTagPr>
        <w:r w:rsidRPr="00023751">
          <w:rPr>
            <w:b/>
            <w:i/>
            <w:sz w:val="32"/>
            <w:szCs w:val="32"/>
          </w:rPr>
          <w:t>664040</w:t>
        </w:r>
        <w:r w:rsidRPr="002148A0">
          <w:rPr>
            <w:b/>
            <w:i/>
            <w:sz w:val="32"/>
            <w:szCs w:val="32"/>
          </w:rPr>
          <w:t xml:space="preserve"> </w:t>
        </w:r>
        <w:r>
          <w:rPr>
            <w:b/>
            <w:i/>
            <w:sz w:val="32"/>
            <w:szCs w:val="32"/>
          </w:rPr>
          <w:t>Г</w:t>
        </w:r>
      </w:smartTag>
      <w:r>
        <w:rPr>
          <w:b/>
          <w:i/>
          <w:sz w:val="32"/>
          <w:szCs w:val="32"/>
        </w:rPr>
        <w:t>.Иркутск, ул. Блюхера, 12</w:t>
      </w:r>
    </w:p>
    <w:p w:rsidR="007F31A6" w:rsidRPr="00CB6703" w:rsidRDefault="007F31A6" w:rsidP="002C4BB6">
      <w:pPr>
        <w:tabs>
          <w:tab w:val="left" w:pos="4860"/>
        </w:tabs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Тел</w:t>
      </w:r>
      <w:r w:rsidRPr="00CB6703">
        <w:rPr>
          <w:b/>
          <w:i/>
          <w:sz w:val="32"/>
          <w:szCs w:val="32"/>
        </w:rPr>
        <w:t>.</w:t>
      </w:r>
      <w:r w:rsidRPr="00023751">
        <w:rPr>
          <w:b/>
          <w:i/>
          <w:sz w:val="32"/>
          <w:szCs w:val="32"/>
        </w:rPr>
        <w:t>(3952)</w:t>
      </w:r>
      <w:r w:rsidRPr="00CB6703">
        <w:rPr>
          <w:b/>
          <w:i/>
          <w:sz w:val="32"/>
          <w:szCs w:val="32"/>
        </w:rPr>
        <w:t xml:space="preserve"> 79-99-28, 604-190, 402-407</w:t>
      </w:r>
    </w:p>
    <w:p w:rsidR="007F31A6" w:rsidRPr="00023751" w:rsidRDefault="007F31A6" w:rsidP="002C4BB6">
      <w:pPr>
        <w:tabs>
          <w:tab w:val="left" w:pos="4860"/>
        </w:tabs>
        <w:jc w:val="center"/>
        <w:rPr>
          <w:b/>
          <w:i/>
          <w:sz w:val="32"/>
          <w:szCs w:val="32"/>
        </w:rPr>
      </w:pPr>
      <w:r>
        <w:rPr>
          <w:b/>
          <w:i/>
          <w:sz w:val="32"/>
          <w:szCs w:val="32"/>
          <w:lang w:val="en-US"/>
        </w:rPr>
        <w:t>E</w:t>
      </w:r>
      <w:r w:rsidRPr="00CB6703">
        <w:rPr>
          <w:b/>
          <w:i/>
          <w:sz w:val="32"/>
          <w:szCs w:val="32"/>
        </w:rPr>
        <w:t>-</w:t>
      </w:r>
      <w:r>
        <w:rPr>
          <w:b/>
          <w:i/>
          <w:sz w:val="32"/>
          <w:szCs w:val="32"/>
          <w:lang w:val="en-US"/>
        </w:rPr>
        <w:t>mail</w:t>
      </w:r>
      <w:r w:rsidRPr="00CB6703">
        <w:rPr>
          <w:b/>
          <w:i/>
          <w:sz w:val="32"/>
          <w:szCs w:val="32"/>
        </w:rPr>
        <w:t xml:space="preserve">: </w:t>
      </w:r>
      <w:hyperlink r:id="rId5" w:history="1">
        <w:r w:rsidRPr="00B23ED0">
          <w:rPr>
            <w:rStyle w:val="Hyperlink"/>
            <w:b/>
            <w:i/>
            <w:sz w:val="32"/>
            <w:szCs w:val="32"/>
            <w:lang w:val="en-US"/>
          </w:rPr>
          <w:t>jur</w:t>
        </w:r>
        <w:r w:rsidRPr="00B23ED0">
          <w:rPr>
            <w:rStyle w:val="Hyperlink"/>
            <w:b/>
            <w:i/>
            <w:sz w:val="32"/>
            <w:szCs w:val="32"/>
          </w:rPr>
          <w:t>70@</w:t>
        </w:r>
        <w:r w:rsidRPr="00B23ED0">
          <w:rPr>
            <w:rStyle w:val="Hyperlink"/>
            <w:b/>
            <w:i/>
            <w:sz w:val="32"/>
            <w:szCs w:val="32"/>
            <w:lang w:val="en-US"/>
          </w:rPr>
          <w:t>mail</w:t>
        </w:r>
        <w:r w:rsidRPr="00B23ED0">
          <w:rPr>
            <w:rStyle w:val="Hyperlink"/>
            <w:b/>
            <w:i/>
            <w:sz w:val="32"/>
            <w:szCs w:val="32"/>
          </w:rPr>
          <w:t>.</w:t>
        </w:r>
        <w:r w:rsidRPr="00B23ED0">
          <w:rPr>
            <w:rStyle w:val="Hyperlink"/>
            <w:b/>
            <w:i/>
            <w:sz w:val="32"/>
            <w:szCs w:val="32"/>
            <w:lang w:val="en-US"/>
          </w:rPr>
          <w:t>ru</w:t>
        </w:r>
      </w:hyperlink>
    </w:p>
    <w:p w:rsidR="007F31A6" w:rsidRPr="00023751" w:rsidRDefault="007F31A6" w:rsidP="002C4BB6">
      <w:pPr>
        <w:tabs>
          <w:tab w:val="left" w:pos="4860"/>
        </w:tabs>
        <w:jc w:val="center"/>
        <w:rPr>
          <w:b/>
          <w:i/>
          <w:sz w:val="32"/>
          <w:szCs w:val="32"/>
        </w:rPr>
      </w:pPr>
      <w:r w:rsidRPr="00023751">
        <w:rPr>
          <w:b/>
          <w:i/>
          <w:sz w:val="24"/>
          <w:szCs w:val="24"/>
          <w:lang w:val="en-US"/>
        </w:rPr>
        <w:t>WWW</w:t>
      </w:r>
      <w:r w:rsidRPr="00023751">
        <w:rPr>
          <w:b/>
          <w:i/>
          <w:sz w:val="32"/>
          <w:szCs w:val="32"/>
        </w:rPr>
        <w:t>.</w:t>
      </w:r>
      <w:r>
        <w:rPr>
          <w:b/>
          <w:i/>
          <w:sz w:val="32"/>
          <w:szCs w:val="32"/>
          <w:lang w:val="en-US"/>
        </w:rPr>
        <w:t>nerpenok</w:t>
      </w:r>
      <w:r w:rsidRPr="002148A0">
        <w:rPr>
          <w:b/>
          <w:i/>
          <w:sz w:val="32"/>
          <w:szCs w:val="32"/>
        </w:rPr>
        <w:t>.</w:t>
      </w:r>
      <w:r>
        <w:rPr>
          <w:b/>
          <w:i/>
          <w:sz w:val="32"/>
          <w:szCs w:val="32"/>
          <w:lang w:val="en-US"/>
        </w:rPr>
        <w:t>ru</w:t>
      </w:r>
    </w:p>
    <w:p w:rsidR="007F31A6" w:rsidRPr="001A6AC8" w:rsidRDefault="007F31A6" w:rsidP="00B06B10">
      <w:pPr>
        <w:tabs>
          <w:tab w:val="left" w:pos="4860"/>
        </w:tabs>
        <w:jc w:val="center"/>
        <w:rPr>
          <w:b/>
          <w:i/>
          <w:sz w:val="44"/>
          <w:szCs w:val="44"/>
          <w:u w:val="single"/>
        </w:rPr>
      </w:pPr>
      <w:r>
        <w:rPr>
          <w:b/>
          <w:i/>
          <w:sz w:val="44"/>
          <w:szCs w:val="44"/>
          <w:u w:val="single"/>
        </w:rPr>
        <w:t>Прайс</w:t>
      </w:r>
      <w:r w:rsidRPr="001A6AC8">
        <w:rPr>
          <w:b/>
          <w:i/>
          <w:sz w:val="44"/>
          <w:szCs w:val="44"/>
          <w:u w:val="single"/>
        </w:rPr>
        <w:t>-</w:t>
      </w:r>
      <w:r>
        <w:rPr>
          <w:b/>
          <w:i/>
          <w:sz w:val="44"/>
          <w:szCs w:val="44"/>
          <w:u w:val="single"/>
        </w:rPr>
        <w:t>лист</w:t>
      </w:r>
      <w:r w:rsidRPr="001A6AC8">
        <w:rPr>
          <w:b/>
          <w:i/>
          <w:sz w:val="44"/>
          <w:szCs w:val="44"/>
          <w:u w:val="single"/>
        </w:rPr>
        <w:t>.</w:t>
      </w:r>
    </w:p>
    <w:p w:rsidR="007F31A6" w:rsidRPr="009F06CF" w:rsidRDefault="007F31A6" w:rsidP="00B06B10">
      <w:pPr>
        <w:tabs>
          <w:tab w:val="left" w:pos="4860"/>
        </w:tabs>
        <w:jc w:val="center"/>
        <w:rPr>
          <w:b/>
          <w:i/>
          <w:color w:val="FF0000"/>
          <w:sz w:val="36"/>
          <w:szCs w:val="36"/>
          <w:u w:val="single"/>
        </w:rPr>
      </w:pPr>
      <w:r w:rsidRPr="009F06CF">
        <w:rPr>
          <w:b/>
          <w:i/>
          <w:color w:val="FF0000"/>
          <w:sz w:val="36"/>
          <w:szCs w:val="36"/>
          <w:u w:val="single"/>
        </w:rPr>
        <w:t>« Веселый Нерпенок «</w:t>
      </w:r>
    </w:p>
    <w:p w:rsidR="007F31A6" w:rsidRPr="009F06CF" w:rsidRDefault="007F31A6" w:rsidP="004B4817">
      <w:pPr>
        <w:tabs>
          <w:tab w:val="left" w:pos="4860"/>
        </w:tabs>
        <w:rPr>
          <w:b/>
          <w:i/>
          <w:color w:val="FF0000"/>
          <w:sz w:val="28"/>
          <w:szCs w:val="28"/>
        </w:rPr>
      </w:pPr>
      <w:r w:rsidRPr="009F06CF">
        <w:rPr>
          <w:b/>
          <w:i/>
          <w:color w:val="FF0000"/>
          <w:sz w:val="28"/>
          <w:szCs w:val="28"/>
        </w:rPr>
        <w:t>Линия первоклассной одежды для самых маленьких</w:t>
      </w:r>
    </w:p>
    <w:p w:rsidR="007F31A6" w:rsidRPr="002C4BB6" w:rsidRDefault="007F31A6" w:rsidP="002C4BB6">
      <w:pPr>
        <w:tabs>
          <w:tab w:val="left" w:pos="4860"/>
        </w:tabs>
        <w:rPr>
          <w:b/>
          <w:i/>
          <w:sz w:val="36"/>
          <w:szCs w:val="36"/>
          <w:u w:val="single"/>
        </w:rPr>
      </w:pPr>
      <w:r w:rsidRPr="002C4BB6">
        <w:rPr>
          <w:b/>
          <w:i/>
          <w:sz w:val="36"/>
          <w:szCs w:val="36"/>
          <w:u w:val="single"/>
        </w:rPr>
        <w:t>Скидки</w:t>
      </w:r>
    </w:p>
    <w:p w:rsidR="007F31A6" w:rsidRPr="002C4BB6" w:rsidRDefault="007F31A6" w:rsidP="002C4BB6">
      <w:pPr>
        <w:tabs>
          <w:tab w:val="left" w:pos="486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 5.000-10.000   -  2</w:t>
      </w:r>
      <w:r w:rsidRPr="002C4BB6">
        <w:rPr>
          <w:b/>
          <w:i/>
          <w:sz w:val="28"/>
          <w:szCs w:val="28"/>
        </w:rPr>
        <w:t>%</w:t>
      </w:r>
      <w:r>
        <w:rPr>
          <w:b/>
          <w:i/>
          <w:sz w:val="28"/>
          <w:szCs w:val="28"/>
        </w:rPr>
        <w:t xml:space="preserve">               От 60.000 – 100.000 – 10%       </w:t>
      </w:r>
    </w:p>
    <w:p w:rsidR="007F31A6" w:rsidRPr="002C4BB6" w:rsidRDefault="007F31A6" w:rsidP="002C4BB6">
      <w:pPr>
        <w:tabs>
          <w:tab w:val="left" w:pos="4860"/>
        </w:tabs>
        <w:rPr>
          <w:b/>
          <w:i/>
          <w:sz w:val="28"/>
          <w:szCs w:val="28"/>
        </w:rPr>
      </w:pPr>
      <w:r w:rsidRPr="002C4BB6">
        <w:rPr>
          <w:b/>
          <w:i/>
          <w:sz w:val="28"/>
          <w:szCs w:val="28"/>
        </w:rPr>
        <w:t xml:space="preserve">От </w:t>
      </w:r>
      <w:r>
        <w:rPr>
          <w:b/>
          <w:i/>
          <w:sz w:val="28"/>
          <w:szCs w:val="28"/>
        </w:rPr>
        <w:t>10.000-20.000 -  3</w:t>
      </w:r>
      <w:r w:rsidRPr="002C4BB6">
        <w:rPr>
          <w:b/>
          <w:i/>
          <w:sz w:val="28"/>
          <w:szCs w:val="28"/>
        </w:rPr>
        <w:t>%</w:t>
      </w:r>
      <w:r>
        <w:rPr>
          <w:b/>
          <w:i/>
          <w:sz w:val="28"/>
          <w:szCs w:val="28"/>
        </w:rPr>
        <w:t xml:space="preserve">             </w:t>
      </w:r>
    </w:p>
    <w:p w:rsidR="007F31A6" w:rsidRDefault="007F31A6" w:rsidP="00181A1F">
      <w:pPr>
        <w:tabs>
          <w:tab w:val="left" w:pos="486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От 20.000-40.000 -  5</w:t>
      </w:r>
      <w:r w:rsidRPr="002C4BB6">
        <w:rPr>
          <w:b/>
          <w:i/>
          <w:sz w:val="28"/>
          <w:szCs w:val="28"/>
        </w:rPr>
        <w:t>%</w:t>
      </w:r>
      <w:r>
        <w:rPr>
          <w:b/>
          <w:i/>
          <w:sz w:val="28"/>
          <w:szCs w:val="28"/>
        </w:rPr>
        <w:t xml:space="preserve">              </w:t>
      </w:r>
    </w:p>
    <w:p w:rsidR="007F31A6" w:rsidRPr="00181A1F" w:rsidRDefault="007F31A6" w:rsidP="00181A1F">
      <w:pPr>
        <w:tabs>
          <w:tab w:val="left" w:pos="4860"/>
        </w:tabs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От 40.000- 60.000 - 7%            </w:t>
      </w:r>
    </w:p>
    <w:p w:rsidR="007F31A6" w:rsidRDefault="007F31A6" w:rsidP="00B06B10"/>
    <w:tbl>
      <w:tblPr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"/>
        <w:gridCol w:w="1599"/>
        <w:gridCol w:w="3732"/>
        <w:gridCol w:w="1436"/>
        <w:gridCol w:w="1796"/>
        <w:gridCol w:w="1080"/>
      </w:tblGrid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F824BE">
            <w:pPr>
              <w:jc w:val="center"/>
              <w:rPr>
                <w:b/>
                <w:sz w:val="28"/>
                <w:szCs w:val="28"/>
              </w:rPr>
            </w:pPr>
            <w:r w:rsidRPr="00F824BE">
              <w:rPr>
                <w:b/>
                <w:sz w:val="28"/>
                <w:szCs w:val="28"/>
              </w:rPr>
              <w:t>Артикул</w:t>
            </w:r>
          </w:p>
        </w:tc>
        <w:tc>
          <w:tcPr>
            <w:tcW w:w="3734" w:type="dxa"/>
          </w:tcPr>
          <w:p w:rsidR="007F31A6" w:rsidRPr="00F824BE" w:rsidRDefault="007F31A6" w:rsidP="00F824BE">
            <w:pPr>
              <w:jc w:val="center"/>
              <w:rPr>
                <w:b/>
                <w:sz w:val="28"/>
                <w:szCs w:val="28"/>
              </w:rPr>
            </w:pPr>
            <w:r w:rsidRPr="00F824BE">
              <w:rPr>
                <w:b/>
                <w:sz w:val="28"/>
                <w:szCs w:val="28"/>
              </w:rPr>
              <w:t>Наименование</w:t>
            </w:r>
          </w:p>
          <w:p w:rsidR="007F31A6" w:rsidRPr="00F824BE" w:rsidRDefault="007F31A6" w:rsidP="00B06B10">
            <w:pPr>
              <w:rPr>
                <w:b/>
                <w:sz w:val="28"/>
                <w:szCs w:val="28"/>
              </w:rPr>
            </w:pPr>
          </w:p>
        </w:tc>
        <w:tc>
          <w:tcPr>
            <w:tcW w:w="1437" w:type="dxa"/>
          </w:tcPr>
          <w:p w:rsidR="007F31A6" w:rsidRPr="00F824BE" w:rsidRDefault="007F31A6" w:rsidP="00F824BE">
            <w:pPr>
              <w:jc w:val="center"/>
              <w:rPr>
                <w:b/>
                <w:sz w:val="28"/>
                <w:szCs w:val="28"/>
              </w:rPr>
            </w:pPr>
            <w:r w:rsidRPr="00F824BE">
              <w:rPr>
                <w:b/>
                <w:sz w:val="28"/>
                <w:szCs w:val="28"/>
              </w:rPr>
              <w:t>Ткань</w:t>
            </w:r>
          </w:p>
        </w:tc>
        <w:tc>
          <w:tcPr>
            <w:tcW w:w="1797" w:type="dxa"/>
          </w:tcPr>
          <w:p w:rsidR="007F31A6" w:rsidRPr="00F824BE" w:rsidRDefault="007F31A6" w:rsidP="00F824BE">
            <w:pPr>
              <w:jc w:val="center"/>
              <w:rPr>
                <w:b/>
                <w:sz w:val="28"/>
                <w:szCs w:val="28"/>
              </w:rPr>
            </w:pPr>
            <w:r w:rsidRPr="00F824BE">
              <w:rPr>
                <w:b/>
                <w:sz w:val="28"/>
                <w:szCs w:val="28"/>
              </w:rPr>
              <w:t>Размер</w:t>
            </w:r>
          </w:p>
        </w:tc>
        <w:tc>
          <w:tcPr>
            <w:tcW w:w="1080" w:type="dxa"/>
          </w:tcPr>
          <w:p w:rsidR="007F31A6" w:rsidRPr="00F824BE" w:rsidRDefault="007F31A6" w:rsidP="00F824BE">
            <w:pPr>
              <w:jc w:val="center"/>
              <w:rPr>
                <w:b/>
                <w:sz w:val="28"/>
                <w:szCs w:val="28"/>
              </w:rPr>
            </w:pPr>
            <w:r w:rsidRPr="00F824BE">
              <w:rPr>
                <w:b/>
                <w:sz w:val="28"/>
                <w:szCs w:val="28"/>
              </w:rPr>
              <w:t>Цена</w:t>
            </w:r>
          </w:p>
        </w:tc>
      </w:tr>
      <w:tr w:rsidR="007F31A6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Распашонка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короткий рукав</w:t>
            </w:r>
          </w:p>
        </w:tc>
        <w:tc>
          <w:tcPr>
            <w:tcW w:w="1437" w:type="dxa"/>
          </w:tcPr>
          <w:p w:rsidR="007F31A6" w:rsidRPr="00F824BE" w:rsidRDefault="007F31A6" w:rsidP="0018430C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A70E70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30.00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короткий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 xml:space="preserve">101-03 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короткий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101-07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короткий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длинный рукав с запахом на кнопке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340F9E" w:rsidRDefault="007F31A6" w:rsidP="00B06B10">
            <w:pPr>
              <w:rPr>
                <w:b/>
                <w:lang w:val="en-US"/>
              </w:rPr>
            </w:pPr>
            <w:r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340F9E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50.00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102-03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длинный рукав с запахом на кнопке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103-01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универсальный рукав с кнопкой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>
            <w:r>
              <w:t>46.00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103-02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универсальный рукав с кнопкой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103-03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универсальный рукав с кнопкой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>
            <w:r>
              <w:t>62.00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103-14В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 универсальный рукав с кнопкой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>
            <w:r>
              <w:t>61.00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112-01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Распашонка-косоворотка на двух кнопках длинный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>
            <w:r>
              <w:t>65,00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 xml:space="preserve">112-03 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Распашонка-косоворотка на двух кнопках длинный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Кофта Ясельная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66.00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201-03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090A4F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106.50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201-04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201-07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201-11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фланель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0E466A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201-14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  <w:r>
              <w:rPr>
                <w:b/>
                <w:lang w:val="en-US"/>
              </w:rPr>
              <w:t>-28</w:t>
            </w:r>
          </w:p>
        </w:tc>
        <w:tc>
          <w:tcPr>
            <w:tcW w:w="1080" w:type="dxa"/>
          </w:tcPr>
          <w:p w:rsidR="007F31A6" w:rsidRDefault="007F31A6" w:rsidP="00B06B10">
            <w:r>
              <w:t>75,00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203-01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втачной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66.00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203-02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втачной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203-03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втачной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96.00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203-04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втачной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742452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  <w:r>
              <w:rPr>
                <w:b/>
                <w:lang w:val="en-US"/>
              </w:rPr>
              <w:t>-28</w:t>
            </w:r>
          </w:p>
        </w:tc>
        <w:tc>
          <w:tcPr>
            <w:tcW w:w="1080" w:type="dxa"/>
          </w:tcPr>
          <w:p w:rsidR="007F31A6" w:rsidRDefault="007F31A6" w:rsidP="00B06B10">
            <w:r>
              <w:t>115,00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203-14В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втачной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Pr="000E466A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67,00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204-01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204-02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204-03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204-04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204-08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кашкарсе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207-01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короткий рукав реглан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Pr="00340F9E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69.00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207-02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короткий рукав реглан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AA1001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207-14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короткий рукав реглан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  <w:r>
              <w:rPr>
                <w:b/>
              </w:rPr>
              <w:t>-28</w:t>
            </w:r>
          </w:p>
        </w:tc>
        <w:tc>
          <w:tcPr>
            <w:tcW w:w="1080" w:type="dxa"/>
          </w:tcPr>
          <w:p w:rsidR="007F31A6" w:rsidRDefault="007F31A6" w:rsidP="00B06B10">
            <w:r>
              <w:t>84.00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208-07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короткий рукав втачной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209-03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со спец. горловиной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RPr="00C9715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209-04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со спец. горловиной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C97156" w:rsidRDefault="007F31A6" w:rsidP="00B06B10">
            <w:pPr>
              <w:rPr>
                <w:b/>
                <w:lang w:val="en-US"/>
              </w:rPr>
            </w:pPr>
            <w:r>
              <w:rPr>
                <w:b/>
              </w:rPr>
              <w:t>20-22-24</w:t>
            </w:r>
          </w:p>
        </w:tc>
        <w:tc>
          <w:tcPr>
            <w:tcW w:w="1080" w:type="dxa"/>
          </w:tcPr>
          <w:p w:rsidR="007F31A6" w:rsidRPr="00C97156" w:rsidRDefault="007F31A6" w:rsidP="00B06B10">
            <w:pPr>
              <w:rPr>
                <w:color w:val="FF0000"/>
              </w:rPr>
            </w:pPr>
            <w:r w:rsidRPr="00C97156">
              <w:rPr>
                <w:color w:val="FF0000"/>
              </w:rPr>
              <w:t>122,00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на кнопках короткий рукав без рибаны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214-01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короткий рукав горловина бейка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218-03в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Джемпер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24-26-28</w:t>
            </w:r>
          </w:p>
        </w:tc>
        <w:tc>
          <w:tcPr>
            <w:tcW w:w="1080" w:type="dxa"/>
          </w:tcPr>
          <w:p w:rsidR="007F31A6" w:rsidRDefault="007F31A6" w:rsidP="00B06B10">
            <w:r>
              <w:t>123,00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219-02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 xml:space="preserve">Кофта на кнопках с </w:t>
            </w:r>
            <w:r w:rsidRPr="00F824BE">
              <w:rPr>
                <w:b/>
                <w:lang w:val="en-US"/>
              </w:rPr>
              <w:t>v</w:t>
            </w:r>
            <w:r w:rsidRPr="00F824BE">
              <w:rPr>
                <w:b/>
              </w:rPr>
              <w:t>-образной горловиной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9824F5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220-01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на кнопках с универсальным рукавом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54,00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0E466A" w:rsidRDefault="007F31A6" w:rsidP="00B06B10">
            <w:pPr>
              <w:rPr>
                <w:b/>
              </w:rPr>
            </w:pPr>
            <w:r>
              <w:rPr>
                <w:b/>
              </w:rPr>
              <w:t>220-14В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на кнопках с универсальным рукавом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20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56,00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220-03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на кнопках с универсальным рукавом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090A4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74.00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A4215B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224-08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2B4DEA" w:rsidRDefault="007F31A6" w:rsidP="00B06B10">
            <w:pPr>
              <w:rPr>
                <w:b/>
              </w:rPr>
            </w:pPr>
            <w:r>
              <w:rPr>
                <w:b/>
              </w:rPr>
              <w:t>Водолазка без застежек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кашкорсе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159.00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pPr>
              <w:rPr>
                <w:b/>
                <w:lang w:val="en-US"/>
              </w:rPr>
            </w:pPr>
            <w:r>
              <w:rPr>
                <w:b/>
              </w:rPr>
              <w:t>228-03В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Джемпер с застежкой на косую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102.00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228-04В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Джемпер с застежкой на косую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18-20-22-24-26-28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117,00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156179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234-08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Водолазка без застежек (школа)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кашкорсе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28-30-32-34-36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lang w:val="en-US"/>
              </w:rPr>
              <w:t>60</w:t>
            </w:r>
            <w:r>
              <w:rPr>
                <w:b/>
              </w:rPr>
              <w:t>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B311B5" w:rsidRDefault="007F31A6" w:rsidP="00B06B10">
            <w:pPr>
              <w:rPr>
                <w:b/>
              </w:rPr>
            </w:pPr>
            <w:r>
              <w:rPr>
                <w:b/>
              </w:rPr>
              <w:t>235-01В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Кофта длинный рукав на кнопках обработка бейкой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64.00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3A0F70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236-03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Кофта на кокетке длинный рукав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18-20-22-24-26-28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102.00</w:t>
            </w:r>
          </w:p>
        </w:tc>
      </w:tr>
      <w:tr w:rsidR="007F31A6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Футболки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 со спец. горловиной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205-02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со спец. горловиной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205-07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со спец. горловиной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206-01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головина рибана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55936" w:rsidRDefault="007F31A6" w:rsidP="00B06B10">
            <w:r>
              <w:rPr>
                <w:lang w:val="en-US"/>
              </w:rPr>
              <w:t>66</w:t>
            </w:r>
            <w:r>
              <w:t>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206-02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головина рибана с застежкой на плече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1A6AC8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горловина бейка</w:t>
            </w:r>
            <w:r w:rsidRPr="001A6AC8">
              <w:rPr>
                <w:b/>
              </w:rPr>
              <w:t xml:space="preserve"> </w:t>
            </w:r>
            <w:r>
              <w:rPr>
                <w:b/>
              </w:rPr>
              <w:t>с кнопками на плечах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>
            <w:r>
              <w:t>62.00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213-01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кнопки на плечах горловина бейка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111B26" w:rsidRDefault="007F31A6" w:rsidP="00B06B10">
            <w:pPr>
              <w:rPr>
                <w:b/>
                <w:lang w:val="en-US"/>
              </w:rPr>
            </w:pPr>
            <w:r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Pr="00E13626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62.00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213-02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кнопки на плечах горловина бейка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Футболка горловина рибана без застежек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9B7C92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59.00</w:t>
            </w:r>
          </w:p>
        </w:tc>
      </w:tr>
      <w:tr w:rsidR="007F31A6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Майки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210-01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837338" w:rsidRDefault="007F31A6" w:rsidP="00B06B10">
            <w:pPr>
              <w:rPr>
                <w:b/>
                <w:lang w:val="en-US"/>
              </w:rPr>
            </w:pPr>
            <w:r w:rsidRPr="00F824BE">
              <w:rPr>
                <w:b/>
              </w:rPr>
              <w:t>20-22-24-26</w:t>
            </w:r>
            <w:r>
              <w:rPr>
                <w:b/>
                <w:lang w:val="en-US"/>
              </w:rPr>
              <w:t>-28</w:t>
            </w:r>
          </w:p>
        </w:tc>
        <w:tc>
          <w:tcPr>
            <w:tcW w:w="1080" w:type="dxa"/>
          </w:tcPr>
          <w:p w:rsidR="007F31A6" w:rsidRPr="00837338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40.00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210-02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216-07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на бретельках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216-01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на бретельках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217-01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BF40CC" w:rsidRDefault="007F31A6" w:rsidP="00B06B10">
            <w:pPr>
              <w:rPr>
                <w:b/>
                <w:lang w:val="en-US"/>
              </w:rPr>
            </w:pPr>
            <w:r>
              <w:rPr>
                <w:b/>
              </w:rPr>
              <w:t xml:space="preserve">Майка 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2B5E5F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39.00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217-07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217-14В</w:t>
            </w:r>
          </w:p>
        </w:tc>
        <w:tc>
          <w:tcPr>
            <w:tcW w:w="3734" w:type="dxa"/>
          </w:tcPr>
          <w:p w:rsidR="007F31A6" w:rsidRPr="00F82F83" w:rsidRDefault="007F31A6" w:rsidP="00B06B10">
            <w:pPr>
              <w:rPr>
                <w:b/>
              </w:rPr>
            </w:pPr>
            <w:r>
              <w:rPr>
                <w:b/>
              </w:rPr>
              <w:t>Майка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Default="007F31A6" w:rsidP="00B06B10">
            <w:r>
              <w:t>66.00</w:t>
            </w:r>
          </w:p>
        </w:tc>
      </w:tr>
      <w:tr w:rsidR="007F31A6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Ползунки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под памперс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A4CD7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57.00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под памперс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301-03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под памперс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301-04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под памперс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под памперс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9824F5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51.00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302-02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под памперс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 w:rsidRPr="00F824BE">
              <w:rPr>
                <w:b/>
              </w:rPr>
              <w:t>302-03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r w:rsidRPr="00F824BE">
              <w:rPr>
                <w:b/>
              </w:rPr>
              <w:t>Ползунки под памперс на резинке</w:t>
            </w:r>
          </w:p>
        </w:tc>
        <w:tc>
          <w:tcPr>
            <w:tcW w:w="1437" w:type="dxa"/>
          </w:tcPr>
          <w:p w:rsidR="007F31A6" w:rsidRDefault="007F31A6" w:rsidP="00B06B10">
            <w:r>
              <w:t>Футер начес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090A4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77.00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303-01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Штанишки на резинке с манжетом</w:t>
            </w:r>
          </w:p>
        </w:tc>
        <w:tc>
          <w:tcPr>
            <w:tcW w:w="1437" w:type="dxa"/>
          </w:tcPr>
          <w:p w:rsidR="007F31A6" w:rsidRDefault="007F31A6" w:rsidP="00B06B10">
            <w: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>
            <w:r>
              <w:t>82,00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303-02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Штанишки на резинке с манжетом</w:t>
            </w:r>
          </w:p>
        </w:tc>
        <w:tc>
          <w:tcPr>
            <w:tcW w:w="1437" w:type="dxa"/>
          </w:tcPr>
          <w:p w:rsidR="007F31A6" w:rsidRDefault="007F31A6" w:rsidP="00B06B10">
            <w: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303-03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Штанишки на резинке с манжетом</w:t>
            </w:r>
          </w:p>
        </w:tc>
        <w:tc>
          <w:tcPr>
            <w:tcW w:w="1437" w:type="dxa"/>
          </w:tcPr>
          <w:p w:rsidR="007F31A6" w:rsidRDefault="007F31A6" w:rsidP="00B06B10">
            <w: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090A4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108.00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303-04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Штанишки на резинке с манжетом</w:t>
            </w:r>
          </w:p>
        </w:tc>
        <w:tc>
          <w:tcPr>
            <w:tcW w:w="1437" w:type="dxa"/>
          </w:tcPr>
          <w:p w:rsidR="007F31A6" w:rsidRDefault="007F31A6" w:rsidP="00B06B10">
            <w: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7C26D1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131.00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304-01в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с ластовицей на широком поясе</w:t>
            </w:r>
          </w:p>
        </w:tc>
        <w:tc>
          <w:tcPr>
            <w:tcW w:w="1437" w:type="dxa"/>
          </w:tcPr>
          <w:p w:rsidR="007F31A6" w:rsidRDefault="007F31A6" w:rsidP="00B06B10">
            <w: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9824F5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60.00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304-02в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с ластовицей на широком поясе</w:t>
            </w:r>
          </w:p>
        </w:tc>
        <w:tc>
          <w:tcPr>
            <w:tcW w:w="1437" w:type="dxa"/>
          </w:tcPr>
          <w:p w:rsidR="007F31A6" w:rsidRDefault="007F31A6" w:rsidP="00B06B10">
            <w:r>
              <w:t>интерлок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304-03в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с ластовицей на широком поясе</w:t>
            </w:r>
          </w:p>
        </w:tc>
        <w:tc>
          <w:tcPr>
            <w:tcW w:w="1437" w:type="dxa"/>
          </w:tcPr>
          <w:p w:rsidR="007F31A6" w:rsidRDefault="007F31A6" w:rsidP="00B06B10">
            <w:r>
              <w:t>Футер начес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304-04в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с ластовицей на широком поясе</w:t>
            </w:r>
          </w:p>
        </w:tc>
        <w:tc>
          <w:tcPr>
            <w:tcW w:w="1437" w:type="dxa"/>
          </w:tcPr>
          <w:p w:rsidR="007F31A6" w:rsidRDefault="007F31A6" w:rsidP="00B06B10">
            <w:r>
              <w:t>велюр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304-07в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с ластовицей на широком поясе</w:t>
            </w:r>
          </w:p>
        </w:tc>
        <w:tc>
          <w:tcPr>
            <w:tcW w:w="1437" w:type="dxa"/>
          </w:tcPr>
          <w:p w:rsidR="007F31A6" w:rsidRDefault="007F31A6" w:rsidP="00B06B10">
            <w:r>
              <w:t>рибана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D57ECA" w:rsidRDefault="007F31A6" w:rsidP="00B06B10">
            <w:r>
              <w:rPr>
                <w:lang w:val="en-US"/>
              </w:rPr>
              <w:t>304-10</w:t>
            </w:r>
            <w:r>
              <w:t>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с ластовицей на широком поясе с комбинированным мысиком</w:t>
            </w:r>
          </w:p>
        </w:tc>
        <w:tc>
          <w:tcPr>
            <w:tcW w:w="1437" w:type="dxa"/>
          </w:tcPr>
          <w:p w:rsidR="007F31A6" w:rsidRDefault="007F31A6" w:rsidP="00B06B10">
            <w:r>
              <w:t>Футер + 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82.00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304-14В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с ластовицей на широком поясе</w:t>
            </w:r>
          </w:p>
        </w:tc>
        <w:tc>
          <w:tcPr>
            <w:tcW w:w="1437" w:type="dxa"/>
          </w:tcPr>
          <w:p w:rsidR="007F31A6" w:rsidRDefault="007F31A6" w:rsidP="00B06B10">
            <w: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61,00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305-01в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кнопках</w:t>
            </w:r>
          </w:p>
        </w:tc>
        <w:tc>
          <w:tcPr>
            <w:tcW w:w="1437" w:type="dxa"/>
          </w:tcPr>
          <w:p w:rsidR="007F31A6" w:rsidRDefault="007F31A6" w:rsidP="00B06B10">
            <w: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90,00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305-03в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кнопках</w:t>
            </w:r>
          </w:p>
        </w:tc>
        <w:tc>
          <w:tcPr>
            <w:tcW w:w="1437" w:type="dxa"/>
          </w:tcPr>
          <w:p w:rsidR="007F31A6" w:rsidRDefault="007F31A6" w:rsidP="00B06B10">
            <w:r>
              <w:t>Футер начес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305-14В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кнопках</w:t>
            </w:r>
          </w:p>
        </w:tc>
        <w:tc>
          <w:tcPr>
            <w:tcW w:w="1437" w:type="dxa"/>
          </w:tcPr>
          <w:p w:rsidR="007F31A6" w:rsidRDefault="007F31A6" w:rsidP="00B06B10">
            <w: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83,00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306-01в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завязках</w:t>
            </w:r>
          </w:p>
        </w:tc>
        <w:tc>
          <w:tcPr>
            <w:tcW w:w="1437" w:type="dxa"/>
          </w:tcPr>
          <w:p w:rsidR="007F31A6" w:rsidRDefault="007F31A6" w:rsidP="00B06B10">
            <w: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82,00</w:t>
            </w:r>
          </w:p>
        </w:tc>
      </w:tr>
      <w:tr w:rsidR="007F31A6" w:rsidTr="00D605E8">
        <w:trPr>
          <w:trHeight w:val="727"/>
        </w:trPr>
        <w:tc>
          <w:tcPr>
            <w:tcW w:w="1600" w:type="dxa"/>
            <w:gridSpan w:val="2"/>
          </w:tcPr>
          <w:p w:rsidR="007F31A6" w:rsidRDefault="007F31A6" w:rsidP="00B06B10">
            <w:r>
              <w:t>306-02в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завязках</w:t>
            </w:r>
          </w:p>
        </w:tc>
        <w:tc>
          <w:tcPr>
            <w:tcW w:w="1437" w:type="dxa"/>
          </w:tcPr>
          <w:p w:rsidR="007F31A6" w:rsidRDefault="007F31A6" w:rsidP="00B06B10">
            <w:r>
              <w:t>интерлок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306-03в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завязках</w:t>
            </w:r>
          </w:p>
        </w:tc>
        <w:tc>
          <w:tcPr>
            <w:tcW w:w="1437" w:type="dxa"/>
          </w:tcPr>
          <w:p w:rsidR="007F31A6" w:rsidRDefault="007F31A6" w:rsidP="00B06B10">
            <w:r>
              <w:t>Футер начес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307-0</w:t>
            </w:r>
            <w:r>
              <w:rPr>
                <w:lang w:val="en-US"/>
              </w:rPr>
              <w:t>1</w:t>
            </w:r>
            <w:r>
              <w:t>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кнопках с застежкой под памперс</w:t>
            </w:r>
          </w:p>
        </w:tc>
        <w:tc>
          <w:tcPr>
            <w:tcW w:w="1437" w:type="dxa"/>
          </w:tcPr>
          <w:p w:rsidR="007F31A6" w:rsidRDefault="007F31A6" w:rsidP="00B06B10">
            <w: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8A7967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97.00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307-03в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кнопках с застежкой под памперс</w:t>
            </w:r>
          </w:p>
        </w:tc>
        <w:tc>
          <w:tcPr>
            <w:tcW w:w="1437" w:type="dxa"/>
          </w:tcPr>
          <w:p w:rsidR="007F31A6" w:rsidRDefault="007F31A6" w:rsidP="00B06B10">
            <w:r>
              <w:t>Футер начес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Default="007F31A6" w:rsidP="00B06B10">
            <w:r>
              <w:t>307-04в</w:t>
            </w:r>
          </w:p>
        </w:tc>
        <w:tc>
          <w:tcPr>
            <w:tcW w:w="3734" w:type="dxa"/>
          </w:tcPr>
          <w:p w:rsidR="007F31A6" w:rsidRDefault="007F31A6" w:rsidP="00B06B10">
            <w:r>
              <w:t>Ползунки длинные на кнопках с застежкой под памперс</w:t>
            </w:r>
          </w:p>
        </w:tc>
        <w:tc>
          <w:tcPr>
            <w:tcW w:w="1437" w:type="dxa"/>
          </w:tcPr>
          <w:p w:rsidR="007F31A6" w:rsidRDefault="007F31A6" w:rsidP="00B06B10">
            <w:r>
              <w:t>велюр</w:t>
            </w:r>
          </w:p>
        </w:tc>
        <w:tc>
          <w:tcPr>
            <w:tcW w:w="1797" w:type="dxa"/>
          </w:tcPr>
          <w:p w:rsidR="007F31A6" w:rsidRDefault="007F31A6" w:rsidP="00B06B10"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308-01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с защипом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A4CD7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51.00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308-03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с защипом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309-01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Штанишки на резинке без манжета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317-01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на резинке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EA32B8" w:rsidRDefault="007F31A6" w:rsidP="00B06B10">
            <w:pPr>
              <w:rPr>
                <w:lang w:val="en-US"/>
              </w:rPr>
            </w:pPr>
            <w:r>
              <w:rPr>
                <w:lang w:val="en-US"/>
              </w:rPr>
              <w:t>61.00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317-14В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на резинке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AA1001" w:rsidRDefault="007F31A6" w:rsidP="00B06B10">
            <w:r>
              <w:t>78.00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12471D" w:rsidRDefault="007F31A6" w:rsidP="00B06B10">
            <w:pPr>
              <w:rPr>
                <w:b/>
                <w:lang w:val="en-US"/>
              </w:rPr>
            </w:pPr>
            <w:r w:rsidRPr="00F824BE">
              <w:rPr>
                <w:b/>
              </w:rPr>
              <w:t>Бр</w:t>
            </w:r>
            <w:r>
              <w:rPr>
                <w:b/>
              </w:rPr>
              <w:t xml:space="preserve">иджи с манжетом 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44352" w:rsidRDefault="007F31A6" w:rsidP="00B06B10">
            <w:pPr>
              <w:rPr>
                <w:b/>
                <w:lang w:val="en-US"/>
              </w:rPr>
            </w:pPr>
            <w:r w:rsidRPr="00F824BE">
              <w:rPr>
                <w:b/>
              </w:rPr>
              <w:t>20-22-24-26</w:t>
            </w:r>
            <w:r>
              <w:rPr>
                <w:b/>
                <w:lang w:val="en-US"/>
              </w:rPr>
              <w:t>-28</w:t>
            </w:r>
          </w:p>
        </w:tc>
        <w:tc>
          <w:tcPr>
            <w:tcW w:w="1080" w:type="dxa"/>
          </w:tcPr>
          <w:p w:rsidR="007F31A6" w:rsidRPr="007C0956" w:rsidRDefault="007F31A6" w:rsidP="00B06B10">
            <w:r>
              <w:t>57,00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313-01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Бриджи на резинке с завязками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/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317-01В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с ластовицей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r>
              <w:t>51.00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317-02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с ластовицей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317-03в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с ластовицей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66,00</w:t>
            </w:r>
          </w:p>
        </w:tc>
      </w:tr>
      <w:tr w:rsidR="007F31A6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317-04в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Ползунки с ластовицей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107,00</w:t>
            </w:r>
          </w:p>
        </w:tc>
      </w:tr>
      <w:tr w:rsidR="007F31A6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Трусы и плавки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310-01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 под памперс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310-02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 под памперс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 под памперс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 под памперс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314-01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7519F0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20.00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314-07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314-14В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  <w:r>
              <w:rPr>
                <w:b/>
              </w:rPr>
              <w:t xml:space="preserve">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35.00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плавки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315-07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плавки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316-01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Трусы-шортики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2B5E5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33.00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71264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321-01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 xml:space="preserve">Шорты 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24-26-28-30-32</w:t>
            </w:r>
            <w:r>
              <w:rPr>
                <w:b/>
              </w:rPr>
              <w:t>-34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53,00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322-01В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Шорты на рибане с завязками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26-28-30-32-34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60.00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323-15В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Шорты спортивные с лампасом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  <w:r>
              <w:rPr>
                <w:b/>
              </w:rPr>
              <w:t xml:space="preserve"> с лайкрой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28-30-32-34-36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82,00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7D7662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324-15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Лосины ( школа )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30-32-34-36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122.00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325-15В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Треки (школа)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30-32-34-36</w:t>
            </w:r>
          </w:p>
        </w:tc>
        <w:tc>
          <w:tcPr>
            <w:tcW w:w="1080" w:type="dxa"/>
          </w:tcPr>
          <w:p w:rsidR="007F31A6" w:rsidRPr="00156179" w:rsidRDefault="007F31A6" w:rsidP="00B06B10">
            <w:pPr>
              <w:rPr>
                <w:b/>
              </w:rPr>
            </w:pPr>
            <w:r>
              <w:rPr>
                <w:b/>
              </w:rPr>
              <w:t>95.00</w:t>
            </w:r>
          </w:p>
        </w:tc>
      </w:tr>
      <w:tr w:rsidR="007F31A6" w:rsidRPr="001D627B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Комбинезоны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втачным рукавом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 xml:space="preserve">Комбинезон с ластовицей 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402-02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402-03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402-04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B35AE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190.00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402-05В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вельсофт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837338" w:rsidRDefault="007F31A6" w:rsidP="00B06B10">
            <w:pPr>
              <w:rPr>
                <w:b/>
              </w:rPr>
            </w:pPr>
            <w:r>
              <w:rPr>
                <w:b/>
              </w:rPr>
              <w:t>165,00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402-06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махра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B35AE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138.00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402-07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402-09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409-01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короткий рукав ножки на манжете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74749B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112.00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409-14В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короткий рукав ножки на манжете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1E44CA" w:rsidRDefault="007F31A6" w:rsidP="00B06B10">
            <w:pPr>
              <w:rPr>
                <w:b/>
              </w:rPr>
            </w:pPr>
            <w:r>
              <w:rPr>
                <w:b/>
              </w:rPr>
              <w:t>136.00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8A0193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412-01</w:t>
            </w:r>
          </w:p>
        </w:tc>
        <w:tc>
          <w:tcPr>
            <w:tcW w:w="3734" w:type="dxa"/>
          </w:tcPr>
          <w:p w:rsidR="007F31A6" w:rsidRPr="008A0193" w:rsidRDefault="007F31A6" w:rsidP="00B06B10">
            <w:pPr>
              <w:rPr>
                <w:b/>
              </w:rPr>
            </w:pPr>
            <w:r>
              <w:rPr>
                <w:b/>
              </w:rPr>
              <w:t>Комбинезон длинный рукав без ножек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55372D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55372D">
            <w:pPr>
              <w:rPr>
                <w:b/>
              </w:rPr>
            </w:pPr>
            <w:r>
              <w:rPr>
                <w:b/>
              </w:rPr>
              <w:t>120,00</w:t>
            </w:r>
          </w:p>
        </w:tc>
      </w:tr>
      <w:tr w:rsidR="007F31A6" w:rsidRPr="001D627B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Боди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Боди со спец. горловиной короткий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Pr="0074749B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56.00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405-02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Боди со спец. горловиной короткий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406-01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Боди со спец. горловиной длинный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407-01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Боди с кнопками на плечах длинный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407-02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Боди с кнопками на плечах длинный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408-01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Боди с кнопками на плечах  короткий рукав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-20-22-24-26</w:t>
            </w:r>
          </w:p>
        </w:tc>
        <w:tc>
          <w:tcPr>
            <w:tcW w:w="1080" w:type="dxa"/>
          </w:tcPr>
          <w:p w:rsidR="007F31A6" w:rsidRPr="00BB6E66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69.00</w:t>
            </w:r>
          </w:p>
        </w:tc>
      </w:tr>
      <w:tr w:rsidR="007F31A6" w:rsidRPr="001D627B" w:rsidTr="00F824BE">
        <w:tc>
          <w:tcPr>
            <w:tcW w:w="9648" w:type="dxa"/>
            <w:gridSpan w:val="6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2"/>
                <w:szCs w:val="32"/>
              </w:rPr>
            </w:pPr>
            <w:r w:rsidRPr="00F824BE">
              <w:rPr>
                <w:b/>
                <w:i/>
                <w:sz w:val="32"/>
                <w:szCs w:val="32"/>
              </w:rPr>
              <w:t>Комплекты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на широком поясе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на широком поясе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501-03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на широком поясе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502-02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штанишки на резинке с манжетом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502-03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штанишки на резинке с манжетом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503-01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на резинке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503-02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на резинке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503-03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на резинке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504-02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Комбинезон на кнопках рукав втачной + шапочка – колпачок двойная + платочек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506-02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Пеленка + распашонка короткий рукав + кофта на кнопках с втачным рукавом + ползунки с ластовицей на широком поясе + шапочка- колпачок + варежки-царапки + 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508-04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с втачным рукавом на кнопках + ползунки с ластовицей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509-02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со спец. Горловиной + штанишки на резинке с манжетом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509-04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со спец. Горловиной + штанишки на резинке с манжетом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510-01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короткий рукав + ползунки на завязках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с ластовицей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на кнопках короткий рукав + трусы под памперс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Pr="00606A15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108.00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513-02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с ластовицей на широком поясе + шапочка 4-х клинка + распашонка короткий рукав + пинетки + варежки-царапки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514-01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на кнопках + трусы под памперс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с ластовицей на широком поясе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516-01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с втачным рукавом + ползунки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516-02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с втачным рукавом + ползунки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516-03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с втачным рукавом + ползунки на резинке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517-01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 длинные на завязках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518-04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на широком поясе + шапочка на подкладе с завязками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520-10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 кашкарсе + ползунки длинные с застежкой под памперс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Кашкарсе</w:t>
            </w:r>
          </w:p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на бретельках + трусики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803B5B" w:rsidRDefault="007F31A6" w:rsidP="00B06B10">
            <w:pPr>
              <w:rPr>
                <w:b/>
                <w:lang w:val="en-US"/>
              </w:rPr>
            </w:pPr>
            <w:r>
              <w:rPr>
                <w:b/>
              </w:rPr>
              <w:t>65</w:t>
            </w:r>
            <w:r>
              <w:rPr>
                <w:b/>
                <w:lang w:val="en-US"/>
              </w:rPr>
              <w:t>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521-07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на бретельках + трусики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плавки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521-07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плавки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521-14В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плавки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  <w:r>
              <w:rPr>
                <w:b/>
              </w:rPr>
              <w:t xml:space="preserve">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88.00</w:t>
            </w:r>
          </w:p>
        </w:tc>
      </w:tr>
      <w:tr w:rsidR="007F31A6" w:rsidRPr="001D627B" w:rsidTr="00D605E8">
        <w:tc>
          <w:tcPr>
            <w:tcW w:w="1600" w:type="dxa"/>
            <w:gridSpan w:val="2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521-14В</w:t>
            </w:r>
          </w:p>
        </w:tc>
        <w:tc>
          <w:tcPr>
            <w:tcW w:w="3734" w:type="dxa"/>
          </w:tcPr>
          <w:p w:rsidR="007F31A6" w:rsidRPr="003C0CB1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плавки для мальчиков</w:t>
            </w:r>
            <w:r w:rsidRPr="003C0CB1">
              <w:rPr>
                <w:b/>
              </w:rPr>
              <w:t xml:space="preserve"> (</w:t>
            </w:r>
            <w:r>
              <w:rPr>
                <w:b/>
              </w:rPr>
              <w:t>школа)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Рибана</w:t>
            </w:r>
            <w:r>
              <w:rPr>
                <w:b/>
              </w:rPr>
              <w:t xml:space="preserve">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28-30-32-34-36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97</w:t>
            </w:r>
            <w:r>
              <w:rPr>
                <w:b/>
              </w:rPr>
              <w:t>.00</w:t>
            </w:r>
          </w:p>
        </w:tc>
      </w:tr>
      <w:tr w:rsidR="007F31A6" w:rsidRPr="001D627B" w:rsidTr="00D605E8">
        <w:trPr>
          <w:gridBefore w:val="1"/>
        </w:trPr>
        <w:tc>
          <w:tcPr>
            <w:tcW w:w="1600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523-06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с втачным рукавом + ползунки с ластовицей  на широком поясе + шапочка 4-х клинка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махра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600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524-06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Комплект для купания : полотенце-уголок + варежка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махра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100*100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295</w:t>
            </w:r>
            <w:r>
              <w:rPr>
                <w:b/>
              </w:rPr>
              <w:t>,00</w:t>
            </w:r>
          </w:p>
        </w:tc>
      </w:tr>
      <w:tr w:rsidR="007F31A6" w:rsidRPr="001D627B" w:rsidTr="00D605E8">
        <w:trPr>
          <w:gridBefore w:val="1"/>
        </w:trPr>
        <w:tc>
          <w:tcPr>
            <w:tcW w:w="1600" w:type="dxa"/>
          </w:tcPr>
          <w:p w:rsidR="007F31A6" w:rsidRPr="00D0133D" w:rsidRDefault="007F31A6" w:rsidP="00B06B10">
            <w:pPr>
              <w:rPr>
                <w:b/>
                <w:lang w:val="en-US"/>
              </w:rPr>
            </w:pPr>
            <w:r w:rsidRPr="00F824BE">
              <w:rPr>
                <w:b/>
              </w:rPr>
              <w:t>525-01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трусики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C5287B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58.00</w:t>
            </w:r>
          </w:p>
        </w:tc>
      </w:tr>
      <w:tr w:rsidR="007F31A6" w:rsidRPr="001D627B" w:rsidTr="00D605E8">
        <w:trPr>
          <w:gridBefore w:val="1"/>
        </w:trPr>
        <w:tc>
          <w:tcPr>
            <w:tcW w:w="1600" w:type="dxa"/>
          </w:tcPr>
          <w:p w:rsidR="007F31A6" w:rsidRPr="001D361B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525-14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трусики для девочек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F82F83" w:rsidRDefault="007F31A6" w:rsidP="00B06B10">
            <w:pPr>
              <w:rPr>
                <w:b/>
              </w:rPr>
            </w:pPr>
            <w:r>
              <w:rPr>
                <w:b/>
              </w:rPr>
              <w:t>100.00</w:t>
            </w:r>
          </w:p>
        </w:tc>
      </w:tr>
      <w:tr w:rsidR="007F31A6" w:rsidRPr="001D627B" w:rsidTr="00D605E8">
        <w:trPr>
          <w:gridBefore w:val="1"/>
        </w:trPr>
        <w:tc>
          <w:tcPr>
            <w:tcW w:w="1600" w:type="dxa"/>
          </w:tcPr>
          <w:p w:rsidR="007F31A6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525-14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8506FF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трусики для девочек</w:t>
            </w:r>
            <w:r w:rsidRPr="00510869">
              <w:rPr>
                <w:b/>
              </w:rPr>
              <w:t xml:space="preserve"> </w:t>
            </w:r>
            <w:r>
              <w:rPr>
                <w:b/>
              </w:rPr>
              <w:t>(школа)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Pr="008506F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28-30-32-34-36</w:t>
            </w:r>
          </w:p>
        </w:tc>
        <w:tc>
          <w:tcPr>
            <w:tcW w:w="1080" w:type="dxa"/>
          </w:tcPr>
          <w:p w:rsidR="007F31A6" w:rsidRPr="008506F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105.00</w:t>
            </w:r>
          </w:p>
        </w:tc>
      </w:tr>
      <w:tr w:rsidR="007F31A6" w:rsidRPr="001D627B" w:rsidTr="00D605E8">
        <w:trPr>
          <w:gridBefore w:val="1"/>
        </w:trPr>
        <w:tc>
          <w:tcPr>
            <w:tcW w:w="1600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526-01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с втачным рукавом + ползунки на резинке + чепчик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125.00</w:t>
            </w:r>
          </w:p>
        </w:tc>
      </w:tr>
      <w:tr w:rsidR="007F31A6" w:rsidRPr="001D627B" w:rsidTr="00D605E8">
        <w:trPr>
          <w:gridBefore w:val="1"/>
        </w:trPr>
        <w:tc>
          <w:tcPr>
            <w:tcW w:w="1600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527-03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Кофта рукав реглан на кнопках + ползунки длинные на кнопках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528-01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Майка + плавки для мальчиков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20-22-24-26-28-30-32</w:t>
            </w:r>
          </w:p>
        </w:tc>
        <w:tc>
          <w:tcPr>
            <w:tcW w:w="1080" w:type="dxa"/>
          </w:tcPr>
          <w:p w:rsidR="007F31A6" w:rsidRPr="002B5E5F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71.00</w:t>
            </w:r>
          </w:p>
        </w:tc>
      </w:tr>
      <w:tr w:rsidR="007F31A6" w:rsidRPr="001D627B" w:rsidTr="004F08AB">
        <w:trPr>
          <w:gridBefore w:val="1"/>
        </w:trPr>
        <w:tc>
          <w:tcPr>
            <w:tcW w:w="9643" w:type="dxa"/>
            <w:gridSpan w:val="5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2"/>
                <w:szCs w:val="32"/>
              </w:rPr>
            </w:pPr>
            <w:r w:rsidRPr="00F824BE">
              <w:rPr>
                <w:b/>
                <w:i/>
                <w:sz w:val="32"/>
                <w:szCs w:val="32"/>
              </w:rPr>
              <w:t>Пижама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 + штанишки на резинке с манжетом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505-02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 + штанишки на резинке с манжетом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505-03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с застежкой на плече + штанишки на резинке с манжетом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531-02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длинный рукав с манжетом горловина рибана без застежки + штанишки на резинке с манжетом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532472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538-04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Жакет + штанишки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Pr="007C5584" w:rsidRDefault="007F31A6" w:rsidP="00B06B10">
            <w:pPr>
              <w:rPr>
                <w:b/>
              </w:rPr>
            </w:pPr>
            <w:r>
              <w:rPr>
                <w:b/>
              </w:rPr>
              <w:t>405,00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532472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541-02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BD6AA1" w:rsidRDefault="007F31A6" w:rsidP="00B06B10">
            <w:pPr>
              <w:rPr>
                <w:b/>
              </w:rPr>
            </w:pPr>
            <w:r>
              <w:rPr>
                <w:b/>
              </w:rPr>
              <w:t>Комплект « Пижама « : рубашка с накладным карманом и отложным воротником + брючки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24-26-28-30-32-34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352.00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742452" w:rsidRDefault="007F31A6" w:rsidP="00B06B10">
            <w:pPr>
              <w:rPr>
                <w:b/>
              </w:rPr>
            </w:pPr>
            <w:r>
              <w:rPr>
                <w:b/>
              </w:rPr>
              <w:t>543-04в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Кофта на кнопках с втачным рукавом + Ползунки на резинке с ластовицей + Шапочка 4-х клинка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238,00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544-01В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Комплект: Футболка горловина рибана + Бриджи на манжете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129,00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837338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545-01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 : Футболка горловина рибана + Шорты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106,00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837338" w:rsidRDefault="007F31A6" w:rsidP="00B06B10">
            <w:pPr>
              <w:rPr>
                <w:b/>
              </w:rPr>
            </w:pPr>
            <w:r>
              <w:rPr>
                <w:b/>
              </w:rPr>
              <w:t>546-05В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Комплект: Куртка с капюшоном на кнопках + Брючки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</w:t>
            </w:r>
            <w:r>
              <w:rPr>
                <w:b/>
              </w:rPr>
              <w:t>ь</w:t>
            </w:r>
            <w:r w:rsidRPr="00F824BE">
              <w:rPr>
                <w:b/>
              </w:rPr>
              <w:t>софт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22-24-26-28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295,00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547-04в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 для новорожденных 7-ми предметный ( Кофта на кнопках длинный рукав+ползунки на широком поясе+ 2 чепчика + варежки + пинетки + распашонка)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Велюр+ 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</w:t>
            </w:r>
            <w:r>
              <w:rPr>
                <w:b/>
                <w:lang w:val="en-US"/>
              </w:rPr>
              <w:t>20</w:t>
            </w:r>
            <w:r>
              <w:rPr>
                <w:b/>
              </w:rPr>
              <w:t>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D14B90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548-01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D14B90" w:rsidRDefault="007F31A6" w:rsidP="00B06B10">
            <w:pPr>
              <w:rPr>
                <w:b/>
              </w:rPr>
            </w:pPr>
            <w:r>
              <w:rPr>
                <w:b/>
              </w:rPr>
              <w:t>Комплект: Майка на кнопках + шорты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98.00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9A567A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549-01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 : Майка  «капелька» + бриджи на завязках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135.00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9A567A" w:rsidRDefault="007F31A6" w:rsidP="00B06B10">
            <w:pPr>
              <w:rPr>
                <w:b/>
              </w:rPr>
            </w:pPr>
            <w:r>
              <w:rPr>
                <w:b/>
              </w:rPr>
              <w:t>550-01В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 : Майка-топ + шорты на рибане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26-28-30-32-34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119.00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551-14В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 для новорожденных: Распашонка с кнопкой на плече + кофта на кнопках длинный рукав + ползунки на широком поясе + чепчик+ варежки + 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ажур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258,00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6F585C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552-01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 : Футболка + Шорты + Бандана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24-26-28-30-32-34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158,00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554-10В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 : Футболка горловина рибана + Шорты спортивные с лампасом (школа)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28-30-32-34-36</w:t>
            </w:r>
          </w:p>
        </w:tc>
        <w:tc>
          <w:tcPr>
            <w:tcW w:w="1080" w:type="dxa"/>
          </w:tcPr>
          <w:p w:rsidR="007F31A6" w:rsidRPr="00293172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154.00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7E5860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555-10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Комплект: Футболка + брючки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Кашкарсе + велюр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24-26-28-30-32</w:t>
            </w:r>
          </w:p>
        </w:tc>
        <w:tc>
          <w:tcPr>
            <w:tcW w:w="1080" w:type="dxa"/>
          </w:tcPr>
          <w:p w:rsidR="007F31A6" w:rsidRPr="007E5860" w:rsidRDefault="007F31A6" w:rsidP="00B06B10">
            <w:pPr>
              <w:rPr>
                <w:b/>
              </w:rPr>
            </w:pPr>
            <w:r>
              <w:rPr>
                <w:b/>
              </w:rPr>
              <w:t>291,00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556-03В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Комплект: Кофта на кокетке длинный рукав + Ползунки с ластовицей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DF05D4" w:rsidRDefault="007F31A6" w:rsidP="00B06B10">
            <w:pPr>
              <w:rPr>
                <w:b/>
              </w:rPr>
            </w:pPr>
            <w:r>
              <w:rPr>
                <w:b/>
              </w:rPr>
              <w:t>173,00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557-04В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Комплект: Джемпер с застежкой на косую + Штанишки + Шапочка-чепчик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22-24-26-28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325.00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558-03В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Комплект: Джемпер с застежкой на косую + Штанишки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251,00</w:t>
            </w:r>
          </w:p>
        </w:tc>
      </w:tr>
      <w:tr w:rsidR="007F31A6" w:rsidRPr="001D627B" w:rsidTr="004F08AB">
        <w:trPr>
          <w:gridBefore w:val="1"/>
        </w:trPr>
        <w:tc>
          <w:tcPr>
            <w:tcW w:w="9643" w:type="dxa"/>
            <w:gridSpan w:val="5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Комплекты прогулочные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529-09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Толстовка с капюшоном + брючки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2955BB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529-03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Толстовка с капюшоном + брючки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31</w:t>
            </w:r>
            <w:r>
              <w:rPr>
                <w:b/>
                <w:lang w:val="en-US"/>
              </w:rPr>
              <w:t>2</w:t>
            </w:r>
            <w:r>
              <w:rPr>
                <w:b/>
              </w:rPr>
              <w:t>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530-09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Жилетка на кнопках + брючки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221-09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Толстовка с капюшоном, карманом кенгуру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222-09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Жилетка на кнопках с карманом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24-26-28-30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223-09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Джемпер длинный рукав с манжетом горловина рибана без застежки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4F08AB">
        <w:trPr>
          <w:gridBefore w:val="1"/>
        </w:trPr>
        <w:tc>
          <w:tcPr>
            <w:tcW w:w="9643" w:type="dxa"/>
            <w:gridSpan w:val="5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2"/>
                <w:szCs w:val="32"/>
              </w:rPr>
            </w:pPr>
            <w:r w:rsidRPr="00F824BE">
              <w:rPr>
                <w:b/>
                <w:i/>
                <w:sz w:val="32"/>
                <w:szCs w:val="32"/>
              </w:rPr>
              <w:t>Чепчики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Чепчик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</w:t>
            </w:r>
          </w:p>
        </w:tc>
        <w:tc>
          <w:tcPr>
            <w:tcW w:w="1080" w:type="dxa"/>
          </w:tcPr>
          <w:p w:rsidR="007F31A6" w:rsidRPr="00CD3C84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17.00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605-02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Чепчик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605-03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Чепчик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605-11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Чепчик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фланель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8E69C4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605-14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Чепчик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16.00</w:t>
            </w:r>
          </w:p>
        </w:tc>
      </w:tr>
      <w:tr w:rsidR="007F31A6" w:rsidRPr="001D627B" w:rsidTr="004F08AB">
        <w:trPr>
          <w:gridBefore w:val="1"/>
        </w:trPr>
        <w:tc>
          <w:tcPr>
            <w:tcW w:w="9643" w:type="dxa"/>
            <w:gridSpan w:val="5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Шапочки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601-01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4-х клинка на рибане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BD77D4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21.00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601-02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4-х клинка на рибане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601-03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4-х клинка на рибане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BD77D4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23.00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601-04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4-х клинка на рибане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29,50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602-02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Шапочка-колпачок двойная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603-03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с завязками на подкладе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EA3D75" w:rsidRDefault="007F31A6" w:rsidP="00B06B10">
            <w:pPr>
              <w:rPr>
                <w:b/>
                <w:lang w:val="en-US"/>
              </w:rPr>
            </w:pPr>
            <w:r>
              <w:rPr>
                <w:b/>
              </w:rPr>
              <w:t>20-22-24</w:t>
            </w:r>
          </w:p>
        </w:tc>
        <w:tc>
          <w:tcPr>
            <w:tcW w:w="1080" w:type="dxa"/>
          </w:tcPr>
          <w:p w:rsidR="007F31A6" w:rsidRPr="00EA3D75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42.00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603-04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с завязками на подкладе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49,00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2308AC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603-04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с завязками на подкладе</w:t>
            </w:r>
            <w:r>
              <w:rPr>
                <w:b/>
              </w:rPr>
              <w:t xml:space="preserve"> с наклейкой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59,00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14007F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603-05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с завязками на подкладе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вельсофт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42,00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603-09в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с завязками на подкладе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50,00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604-04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Берет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604-06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Берет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махра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604-14В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Берет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ажур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32.00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606-09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Шапочка с кисточками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7A2BAB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607-01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Чепчик из 3-х клиньев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344B18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16.00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66CC7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607-03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Чепчик из 3-х клиньев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071734" w:rsidRDefault="007F31A6" w:rsidP="00B06B10">
            <w:pPr>
              <w:rPr>
                <w:b/>
              </w:rPr>
            </w:pPr>
            <w:r>
              <w:rPr>
                <w:b/>
              </w:rPr>
              <w:t>22.00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1D361B" w:rsidRDefault="007F31A6" w:rsidP="00B06B10">
            <w:pPr>
              <w:rPr>
                <w:b/>
              </w:rPr>
            </w:pPr>
            <w:r>
              <w:rPr>
                <w:b/>
              </w:rPr>
              <w:t>607-14в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Чепчик из 3-х клиньев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Рибана ажур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18-20-22</w:t>
            </w:r>
          </w:p>
        </w:tc>
        <w:tc>
          <w:tcPr>
            <w:tcW w:w="1080" w:type="dxa"/>
          </w:tcPr>
          <w:p w:rsidR="007F31A6" w:rsidRPr="001D361B" w:rsidRDefault="007F31A6" w:rsidP="00B06B10">
            <w:pPr>
              <w:rPr>
                <w:b/>
              </w:rPr>
            </w:pPr>
            <w:r>
              <w:rPr>
                <w:b/>
              </w:rPr>
              <w:t>16,00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7249D5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608-04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Шапочка из 6-ти клиньев с ушками зайчонка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20-22-24-26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40,80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C64FC7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609-01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Бандана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803B5B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24-26-28-30-32-34</w:t>
            </w:r>
          </w:p>
        </w:tc>
        <w:tc>
          <w:tcPr>
            <w:tcW w:w="1080" w:type="dxa"/>
          </w:tcPr>
          <w:p w:rsidR="007F31A6" w:rsidRPr="00803B5B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30.00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A31006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610-01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Косынка на рибане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22-28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36.00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C64FC7" w:rsidRDefault="007F31A6" w:rsidP="00B06B10">
            <w:pPr>
              <w:rPr>
                <w:b/>
              </w:rPr>
            </w:pPr>
            <w:r>
              <w:rPr>
                <w:b/>
              </w:rPr>
              <w:t>611-01В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 xml:space="preserve">Косынка под бейку 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612-03В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Шапочка-чепчик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27.00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801740" w:rsidRDefault="007F31A6" w:rsidP="00B06B10">
            <w:pPr>
              <w:rPr>
                <w:b/>
              </w:rPr>
            </w:pPr>
            <w:r>
              <w:rPr>
                <w:b/>
              </w:rPr>
              <w:t>612-04В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Шапочка-чепчик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20-22-24-26-28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33.00</w:t>
            </w:r>
          </w:p>
        </w:tc>
      </w:tr>
      <w:tr w:rsidR="007F31A6" w:rsidRPr="001D627B" w:rsidTr="004F08AB">
        <w:trPr>
          <w:gridBefore w:val="1"/>
        </w:trPr>
        <w:tc>
          <w:tcPr>
            <w:tcW w:w="9643" w:type="dxa"/>
            <w:gridSpan w:val="5"/>
          </w:tcPr>
          <w:p w:rsidR="007F31A6" w:rsidRPr="00F824BE" w:rsidRDefault="007F31A6" w:rsidP="00F824BE">
            <w:pPr>
              <w:jc w:val="center"/>
              <w:rPr>
                <w:b/>
                <w:i/>
                <w:sz w:val="36"/>
                <w:szCs w:val="36"/>
              </w:rPr>
            </w:pPr>
            <w:r w:rsidRPr="00F824BE">
              <w:rPr>
                <w:b/>
                <w:i/>
                <w:sz w:val="36"/>
                <w:szCs w:val="36"/>
              </w:rPr>
              <w:t>Разное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106-01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Носочки для новорожденных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106-02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Носочки для новорожденных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106-03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Носочки для новорожденных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107-02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107-03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</w:t>
            </w:r>
          </w:p>
        </w:tc>
        <w:tc>
          <w:tcPr>
            <w:tcW w:w="1797" w:type="dxa"/>
          </w:tcPr>
          <w:p w:rsidR="007F31A6" w:rsidRPr="00EA3D75" w:rsidRDefault="007F31A6" w:rsidP="00B06B10">
            <w:pPr>
              <w:rPr>
                <w:b/>
                <w:lang w:val="en-US"/>
              </w:rPr>
            </w:pPr>
            <w:r w:rsidRPr="00F824BE">
              <w:rPr>
                <w:b/>
              </w:rPr>
              <w:t>20</w:t>
            </w:r>
            <w:r>
              <w:rPr>
                <w:b/>
                <w:lang w:val="en-US"/>
              </w:rPr>
              <w:t>-22-24</w:t>
            </w:r>
          </w:p>
        </w:tc>
        <w:tc>
          <w:tcPr>
            <w:tcW w:w="1080" w:type="dxa"/>
          </w:tcPr>
          <w:p w:rsidR="007F31A6" w:rsidRPr="00EA3D75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22.00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107-04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A02EEC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30.00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912272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107-05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вельсофт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22-24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30,00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107-06В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махра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20-22-24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25,00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107-09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пинетки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105-01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Варежки-царапки для новорожденных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64766E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12.00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105-02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Варежки-царапки для новорожденных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105-03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Варежки-царапки для новорожденных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Футер начес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18-20</w:t>
            </w:r>
          </w:p>
        </w:tc>
        <w:tc>
          <w:tcPr>
            <w:tcW w:w="1080" w:type="dxa"/>
          </w:tcPr>
          <w:p w:rsidR="007F31A6" w:rsidRPr="0035236E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15.00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104-01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 xml:space="preserve">Пеленка 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120*90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104-02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Пеленка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интерлок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120*90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114-11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Пеленка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фланель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120*75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109-05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 xml:space="preserve">Плед 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вел</w:t>
            </w:r>
            <w:r>
              <w:rPr>
                <w:b/>
              </w:rPr>
              <w:t>ь</w:t>
            </w:r>
            <w:r w:rsidRPr="00F824BE">
              <w:rPr>
                <w:b/>
              </w:rPr>
              <w:t>софт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90*90</w:t>
            </w:r>
          </w:p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120*90</w:t>
            </w:r>
          </w:p>
        </w:tc>
        <w:tc>
          <w:tcPr>
            <w:tcW w:w="1080" w:type="dxa"/>
          </w:tcPr>
          <w:p w:rsidR="007F31A6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225.00</w:t>
            </w:r>
          </w:p>
          <w:p w:rsidR="007F31A6" w:rsidRPr="00235994" w:rsidRDefault="007F31A6" w:rsidP="00B06B10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265.00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113-09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Плед-уголок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флис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 w:rsidRPr="00F824BE">
              <w:rPr>
                <w:b/>
              </w:rPr>
              <w:t>90*90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7C0956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115-05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Конверт для новорожденных с капюшоном</w:t>
            </w:r>
          </w:p>
        </w:tc>
        <w:tc>
          <w:tcPr>
            <w:tcW w:w="143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вельсофт</w:t>
            </w:r>
          </w:p>
        </w:tc>
        <w:tc>
          <w:tcPr>
            <w:tcW w:w="1797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20-22-24</w:t>
            </w:r>
          </w:p>
        </w:tc>
        <w:tc>
          <w:tcPr>
            <w:tcW w:w="1080" w:type="dxa"/>
          </w:tcPr>
          <w:p w:rsidR="007F31A6" w:rsidRPr="00F824BE" w:rsidRDefault="007F31A6" w:rsidP="00B06B10">
            <w:pPr>
              <w:rPr>
                <w:b/>
              </w:rPr>
            </w:pPr>
            <w:r>
              <w:rPr>
                <w:b/>
              </w:rPr>
              <w:t>321,00</w:t>
            </w:r>
          </w:p>
        </w:tc>
      </w:tr>
      <w:tr w:rsidR="007F31A6" w:rsidRPr="001D627B" w:rsidTr="00D605E8">
        <w:trPr>
          <w:gridBefore w:val="1"/>
        </w:trPr>
        <w:tc>
          <w:tcPr>
            <w:tcW w:w="1595" w:type="dxa"/>
          </w:tcPr>
          <w:p w:rsidR="007F31A6" w:rsidRPr="00BC3117" w:rsidRDefault="007F31A6" w:rsidP="00B06B10">
            <w:pPr>
              <w:rPr>
                <w:b/>
              </w:rPr>
            </w:pPr>
            <w:r>
              <w:rPr>
                <w:b/>
                <w:lang w:val="en-US"/>
              </w:rPr>
              <w:t>116-04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Плед-трансформер</w:t>
            </w:r>
          </w:p>
        </w:tc>
        <w:tc>
          <w:tcPr>
            <w:tcW w:w="143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Default="007F31A6" w:rsidP="00B06B10">
            <w:pPr>
              <w:rPr>
                <w:b/>
              </w:rPr>
            </w:pPr>
            <w:r>
              <w:rPr>
                <w:b/>
              </w:rPr>
              <w:t>90*90</w:t>
            </w:r>
          </w:p>
        </w:tc>
        <w:tc>
          <w:tcPr>
            <w:tcW w:w="1080" w:type="dxa"/>
          </w:tcPr>
          <w:p w:rsidR="007F31A6" w:rsidRPr="00A6478B" w:rsidRDefault="007F31A6" w:rsidP="00B06B10">
            <w:pPr>
              <w:rPr>
                <w:b/>
                <w:lang w:val="en-US"/>
              </w:rPr>
            </w:pPr>
            <w:r w:rsidRPr="00A6478B">
              <w:rPr>
                <w:b/>
              </w:rPr>
              <w:t>390</w:t>
            </w:r>
            <w:r>
              <w:rPr>
                <w:b/>
              </w:rPr>
              <w:t>.00</w:t>
            </w:r>
          </w:p>
        </w:tc>
      </w:tr>
      <w:tr w:rsidR="007F31A6" w:rsidRPr="00F824BE" w:rsidTr="004F08AB">
        <w:trPr>
          <w:gridBefore w:val="1"/>
        </w:trPr>
        <w:tc>
          <w:tcPr>
            <w:tcW w:w="9643" w:type="dxa"/>
            <w:gridSpan w:val="5"/>
          </w:tcPr>
          <w:p w:rsidR="007F31A6" w:rsidRPr="00F824BE" w:rsidRDefault="007F31A6" w:rsidP="001F4BD1">
            <w:pPr>
              <w:jc w:val="center"/>
              <w:rPr>
                <w:b/>
                <w:i/>
                <w:sz w:val="36"/>
                <w:szCs w:val="36"/>
              </w:rPr>
            </w:pPr>
            <w:r>
              <w:rPr>
                <w:b/>
                <w:i/>
                <w:sz w:val="36"/>
                <w:szCs w:val="36"/>
              </w:rPr>
              <w:t>Платья, Сарафаны</w:t>
            </w:r>
          </w:p>
        </w:tc>
      </w:tr>
      <w:tr w:rsidR="007F31A6" w:rsidRPr="00F824BE" w:rsidTr="00D605E8">
        <w:trPr>
          <w:gridBefore w:val="1"/>
        </w:trPr>
        <w:tc>
          <w:tcPr>
            <w:tcW w:w="1595" w:type="dxa"/>
          </w:tcPr>
          <w:p w:rsidR="007F31A6" w:rsidRPr="00F824BE" w:rsidRDefault="007F31A6" w:rsidP="001F4BD1">
            <w:pPr>
              <w:rPr>
                <w:b/>
              </w:rPr>
            </w:pPr>
            <w:r>
              <w:rPr>
                <w:b/>
              </w:rPr>
              <w:t>701-04В</w:t>
            </w:r>
          </w:p>
        </w:tc>
        <w:tc>
          <w:tcPr>
            <w:tcW w:w="3734" w:type="dxa"/>
          </w:tcPr>
          <w:p w:rsidR="007F31A6" w:rsidRPr="00F824BE" w:rsidRDefault="007F31A6" w:rsidP="001F4BD1">
            <w:pPr>
              <w:rPr>
                <w:b/>
              </w:rPr>
            </w:pPr>
            <w:r>
              <w:rPr>
                <w:b/>
              </w:rPr>
              <w:t>Сарафан с накладным карманом</w:t>
            </w:r>
          </w:p>
        </w:tc>
        <w:tc>
          <w:tcPr>
            <w:tcW w:w="1437" w:type="dxa"/>
          </w:tcPr>
          <w:p w:rsidR="007F31A6" w:rsidRPr="00F824BE" w:rsidRDefault="007F31A6" w:rsidP="001F4BD1">
            <w:pPr>
              <w:rPr>
                <w:b/>
              </w:rPr>
            </w:pPr>
            <w:r>
              <w:rPr>
                <w:b/>
              </w:rPr>
              <w:t>велюр</w:t>
            </w:r>
          </w:p>
        </w:tc>
        <w:tc>
          <w:tcPr>
            <w:tcW w:w="1797" w:type="dxa"/>
          </w:tcPr>
          <w:p w:rsidR="007F31A6" w:rsidRPr="00F824BE" w:rsidRDefault="007F31A6" w:rsidP="001F4BD1">
            <w:pPr>
              <w:rPr>
                <w:b/>
              </w:rPr>
            </w:pPr>
            <w:r>
              <w:rPr>
                <w:b/>
              </w:rPr>
              <w:t>24-26-28</w:t>
            </w:r>
          </w:p>
        </w:tc>
        <w:tc>
          <w:tcPr>
            <w:tcW w:w="1080" w:type="dxa"/>
          </w:tcPr>
          <w:p w:rsidR="007F31A6" w:rsidRPr="00F824BE" w:rsidRDefault="007F31A6" w:rsidP="001F4BD1">
            <w:pPr>
              <w:rPr>
                <w:b/>
              </w:rPr>
            </w:pPr>
            <w:r>
              <w:rPr>
                <w:b/>
              </w:rPr>
              <w:t>127,00</w:t>
            </w:r>
          </w:p>
        </w:tc>
      </w:tr>
      <w:tr w:rsidR="007F31A6" w:rsidRPr="00F824BE" w:rsidTr="00D605E8">
        <w:trPr>
          <w:gridBefore w:val="1"/>
        </w:trPr>
        <w:tc>
          <w:tcPr>
            <w:tcW w:w="1595" w:type="dxa"/>
          </w:tcPr>
          <w:p w:rsidR="007F31A6" w:rsidRPr="006821E7" w:rsidRDefault="007F31A6" w:rsidP="001F4BD1">
            <w:pPr>
              <w:rPr>
                <w:b/>
              </w:rPr>
            </w:pPr>
            <w:r>
              <w:rPr>
                <w:b/>
                <w:lang w:val="en-US"/>
              </w:rPr>
              <w:t>702-01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Default="007F31A6" w:rsidP="001F4BD1">
            <w:pPr>
              <w:rPr>
                <w:b/>
              </w:rPr>
            </w:pPr>
            <w:r>
              <w:rPr>
                <w:b/>
              </w:rPr>
              <w:t>Платье с воланом</w:t>
            </w:r>
          </w:p>
        </w:tc>
        <w:tc>
          <w:tcPr>
            <w:tcW w:w="1437" w:type="dxa"/>
          </w:tcPr>
          <w:p w:rsidR="007F31A6" w:rsidRDefault="007F31A6" w:rsidP="001F4BD1">
            <w:pPr>
              <w:rPr>
                <w:b/>
              </w:rPr>
            </w:pPr>
            <w:r w:rsidRPr="00F824BE">
              <w:rPr>
                <w:b/>
              </w:rPr>
              <w:t>кулирка</w:t>
            </w:r>
          </w:p>
        </w:tc>
        <w:tc>
          <w:tcPr>
            <w:tcW w:w="1797" w:type="dxa"/>
          </w:tcPr>
          <w:p w:rsidR="007F31A6" w:rsidRDefault="007F31A6" w:rsidP="001F4BD1">
            <w:pPr>
              <w:rPr>
                <w:b/>
              </w:rPr>
            </w:pPr>
            <w:r>
              <w:rPr>
                <w:b/>
              </w:rPr>
              <w:t>24-26-28-30-32-34</w:t>
            </w:r>
          </w:p>
        </w:tc>
        <w:tc>
          <w:tcPr>
            <w:tcW w:w="1080" w:type="dxa"/>
          </w:tcPr>
          <w:p w:rsidR="007F31A6" w:rsidRDefault="007F31A6" w:rsidP="001F4BD1">
            <w:pPr>
              <w:rPr>
                <w:b/>
              </w:rPr>
            </w:pPr>
            <w:r>
              <w:rPr>
                <w:b/>
              </w:rPr>
              <w:t>89.00</w:t>
            </w:r>
          </w:p>
        </w:tc>
      </w:tr>
      <w:tr w:rsidR="007F31A6" w:rsidRPr="00F824BE" w:rsidTr="00D605E8">
        <w:trPr>
          <w:gridBefore w:val="1"/>
        </w:trPr>
        <w:tc>
          <w:tcPr>
            <w:tcW w:w="1595" w:type="dxa"/>
          </w:tcPr>
          <w:p w:rsidR="007F31A6" w:rsidRPr="00B76806" w:rsidRDefault="007F31A6" w:rsidP="001F4BD1">
            <w:pPr>
              <w:rPr>
                <w:b/>
              </w:rPr>
            </w:pPr>
            <w:r>
              <w:rPr>
                <w:b/>
                <w:lang w:val="en-US"/>
              </w:rPr>
              <w:t>703-01</w:t>
            </w:r>
            <w:r>
              <w:rPr>
                <w:b/>
              </w:rPr>
              <w:t>В</w:t>
            </w:r>
          </w:p>
        </w:tc>
        <w:tc>
          <w:tcPr>
            <w:tcW w:w="3734" w:type="dxa"/>
          </w:tcPr>
          <w:p w:rsidR="007F31A6" w:rsidRPr="002C4431" w:rsidRDefault="007F31A6" w:rsidP="001F4BD1">
            <w:pPr>
              <w:rPr>
                <w:b/>
              </w:rPr>
            </w:pPr>
            <w:r>
              <w:rPr>
                <w:b/>
              </w:rPr>
              <w:t>Платье</w:t>
            </w:r>
          </w:p>
        </w:tc>
        <w:tc>
          <w:tcPr>
            <w:tcW w:w="1437" w:type="dxa"/>
          </w:tcPr>
          <w:p w:rsidR="007F31A6" w:rsidRPr="00F824BE" w:rsidRDefault="007F31A6" w:rsidP="001F4BD1">
            <w:pPr>
              <w:rPr>
                <w:b/>
              </w:rPr>
            </w:pPr>
            <w:r>
              <w:rPr>
                <w:b/>
              </w:rPr>
              <w:t xml:space="preserve">Кулирка </w:t>
            </w:r>
          </w:p>
        </w:tc>
        <w:tc>
          <w:tcPr>
            <w:tcW w:w="1797" w:type="dxa"/>
          </w:tcPr>
          <w:p w:rsidR="007F31A6" w:rsidRDefault="007F31A6" w:rsidP="001F4BD1">
            <w:pPr>
              <w:rPr>
                <w:b/>
              </w:rPr>
            </w:pPr>
            <w:r>
              <w:rPr>
                <w:b/>
              </w:rPr>
              <w:t>24-26-28-30-32-34</w:t>
            </w:r>
          </w:p>
        </w:tc>
        <w:tc>
          <w:tcPr>
            <w:tcW w:w="1080" w:type="dxa"/>
          </w:tcPr>
          <w:p w:rsidR="007F31A6" w:rsidRPr="002C4431" w:rsidRDefault="007F31A6" w:rsidP="001F4BD1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95.00</w:t>
            </w:r>
          </w:p>
        </w:tc>
      </w:tr>
    </w:tbl>
    <w:p w:rsidR="007F31A6" w:rsidRPr="001D627B" w:rsidRDefault="007F31A6" w:rsidP="00B06B10">
      <w:pPr>
        <w:rPr>
          <w:b/>
        </w:rPr>
      </w:pPr>
    </w:p>
    <w:sectPr w:rsidR="007F31A6" w:rsidRPr="001D627B" w:rsidSect="001D28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6B10"/>
    <w:rsid w:val="00013E72"/>
    <w:rsid w:val="00020712"/>
    <w:rsid w:val="00023751"/>
    <w:rsid w:val="0003017A"/>
    <w:rsid w:val="0004393A"/>
    <w:rsid w:val="000471B5"/>
    <w:rsid w:val="00051A92"/>
    <w:rsid w:val="000528B0"/>
    <w:rsid w:val="0006708F"/>
    <w:rsid w:val="00071734"/>
    <w:rsid w:val="00077D69"/>
    <w:rsid w:val="00090A4F"/>
    <w:rsid w:val="000A0058"/>
    <w:rsid w:val="000A3924"/>
    <w:rsid w:val="000A3FE6"/>
    <w:rsid w:val="000A498E"/>
    <w:rsid w:val="000B3628"/>
    <w:rsid w:val="000C1999"/>
    <w:rsid w:val="000C1BB1"/>
    <w:rsid w:val="000C2627"/>
    <w:rsid w:val="000C2A5C"/>
    <w:rsid w:val="000C34A2"/>
    <w:rsid w:val="000C3E3C"/>
    <w:rsid w:val="000E466A"/>
    <w:rsid w:val="000F1EED"/>
    <w:rsid w:val="000F29AF"/>
    <w:rsid w:val="000F30E5"/>
    <w:rsid w:val="000F68A0"/>
    <w:rsid w:val="0010065C"/>
    <w:rsid w:val="0010742F"/>
    <w:rsid w:val="00111B26"/>
    <w:rsid w:val="0011619E"/>
    <w:rsid w:val="00120368"/>
    <w:rsid w:val="0012471D"/>
    <w:rsid w:val="001333DB"/>
    <w:rsid w:val="00134E2D"/>
    <w:rsid w:val="00136CFD"/>
    <w:rsid w:val="0014007F"/>
    <w:rsid w:val="0014318E"/>
    <w:rsid w:val="00143B23"/>
    <w:rsid w:val="00145435"/>
    <w:rsid w:val="001459CE"/>
    <w:rsid w:val="001459D7"/>
    <w:rsid w:val="00156179"/>
    <w:rsid w:val="0016780A"/>
    <w:rsid w:val="00181A1F"/>
    <w:rsid w:val="0018430C"/>
    <w:rsid w:val="001A061C"/>
    <w:rsid w:val="001A22F9"/>
    <w:rsid w:val="001A31AA"/>
    <w:rsid w:val="001A4A57"/>
    <w:rsid w:val="001A5E53"/>
    <w:rsid w:val="001A6AC8"/>
    <w:rsid w:val="001C4185"/>
    <w:rsid w:val="001C7B09"/>
    <w:rsid w:val="001D28CE"/>
    <w:rsid w:val="001D361B"/>
    <w:rsid w:val="001D627B"/>
    <w:rsid w:val="001E44CA"/>
    <w:rsid w:val="001F4BD1"/>
    <w:rsid w:val="002148A0"/>
    <w:rsid w:val="0022188A"/>
    <w:rsid w:val="00221C74"/>
    <w:rsid w:val="002308AC"/>
    <w:rsid w:val="00230FB7"/>
    <w:rsid w:val="002343FC"/>
    <w:rsid w:val="00234C55"/>
    <w:rsid w:val="00235994"/>
    <w:rsid w:val="00235E5A"/>
    <w:rsid w:val="002369CD"/>
    <w:rsid w:val="00236CF1"/>
    <w:rsid w:val="00246E9D"/>
    <w:rsid w:val="0025177A"/>
    <w:rsid w:val="00260E1A"/>
    <w:rsid w:val="00277D63"/>
    <w:rsid w:val="00284B89"/>
    <w:rsid w:val="00287A85"/>
    <w:rsid w:val="00293172"/>
    <w:rsid w:val="00295170"/>
    <w:rsid w:val="002955BB"/>
    <w:rsid w:val="00296F5D"/>
    <w:rsid w:val="002A5464"/>
    <w:rsid w:val="002B2ED4"/>
    <w:rsid w:val="002B4DEA"/>
    <w:rsid w:val="002B5E5F"/>
    <w:rsid w:val="002C4431"/>
    <w:rsid w:val="002C4BB6"/>
    <w:rsid w:val="002D5D68"/>
    <w:rsid w:val="002F2983"/>
    <w:rsid w:val="00300095"/>
    <w:rsid w:val="00310EA9"/>
    <w:rsid w:val="00325E2B"/>
    <w:rsid w:val="00327EEC"/>
    <w:rsid w:val="003367E9"/>
    <w:rsid w:val="00340F9E"/>
    <w:rsid w:val="00342851"/>
    <w:rsid w:val="003435C1"/>
    <w:rsid w:val="00344B18"/>
    <w:rsid w:val="00344F06"/>
    <w:rsid w:val="003465AB"/>
    <w:rsid w:val="0035236E"/>
    <w:rsid w:val="0036552D"/>
    <w:rsid w:val="0037417C"/>
    <w:rsid w:val="003750DD"/>
    <w:rsid w:val="003805B3"/>
    <w:rsid w:val="00384BE7"/>
    <w:rsid w:val="00396198"/>
    <w:rsid w:val="003A0F70"/>
    <w:rsid w:val="003B10D8"/>
    <w:rsid w:val="003B1D4C"/>
    <w:rsid w:val="003C0159"/>
    <w:rsid w:val="003C0CB1"/>
    <w:rsid w:val="003C6332"/>
    <w:rsid w:val="003D0EED"/>
    <w:rsid w:val="003D5376"/>
    <w:rsid w:val="003D5710"/>
    <w:rsid w:val="003E12FF"/>
    <w:rsid w:val="003E1CF4"/>
    <w:rsid w:val="003E2A4B"/>
    <w:rsid w:val="003E7785"/>
    <w:rsid w:val="003F1BD7"/>
    <w:rsid w:val="003F7F92"/>
    <w:rsid w:val="0041380A"/>
    <w:rsid w:val="0041423A"/>
    <w:rsid w:val="00414827"/>
    <w:rsid w:val="00416805"/>
    <w:rsid w:val="00416A14"/>
    <w:rsid w:val="0041742F"/>
    <w:rsid w:val="00433794"/>
    <w:rsid w:val="004348EE"/>
    <w:rsid w:val="0044014F"/>
    <w:rsid w:val="00441538"/>
    <w:rsid w:val="004475AE"/>
    <w:rsid w:val="004505B8"/>
    <w:rsid w:val="00455FED"/>
    <w:rsid w:val="00471FCD"/>
    <w:rsid w:val="00474D85"/>
    <w:rsid w:val="00481132"/>
    <w:rsid w:val="00482767"/>
    <w:rsid w:val="00487C98"/>
    <w:rsid w:val="004A6728"/>
    <w:rsid w:val="004B4817"/>
    <w:rsid w:val="004B6FF9"/>
    <w:rsid w:val="004C4B21"/>
    <w:rsid w:val="004D5AD5"/>
    <w:rsid w:val="004E1D6A"/>
    <w:rsid w:val="004F08AB"/>
    <w:rsid w:val="004F2E35"/>
    <w:rsid w:val="004F6723"/>
    <w:rsid w:val="00507BFE"/>
    <w:rsid w:val="00510869"/>
    <w:rsid w:val="00517E36"/>
    <w:rsid w:val="00523D66"/>
    <w:rsid w:val="0053099D"/>
    <w:rsid w:val="00532472"/>
    <w:rsid w:val="00540D0B"/>
    <w:rsid w:val="005445E0"/>
    <w:rsid w:val="0055372D"/>
    <w:rsid w:val="005578FA"/>
    <w:rsid w:val="0056424A"/>
    <w:rsid w:val="0056440B"/>
    <w:rsid w:val="00564E29"/>
    <w:rsid w:val="00565499"/>
    <w:rsid w:val="0057454B"/>
    <w:rsid w:val="0058309A"/>
    <w:rsid w:val="005852EA"/>
    <w:rsid w:val="00594192"/>
    <w:rsid w:val="005A3014"/>
    <w:rsid w:val="005B41D8"/>
    <w:rsid w:val="005B7111"/>
    <w:rsid w:val="005C7D76"/>
    <w:rsid w:val="005D1F23"/>
    <w:rsid w:val="005D1FBB"/>
    <w:rsid w:val="005D6ACE"/>
    <w:rsid w:val="005D7F7A"/>
    <w:rsid w:val="005E24F5"/>
    <w:rsid w:val="00603C88"/>
    <w:rsid w:val="00606A15"/>
    <w:rsid w:val="006132D5"/>
    <w:rsid w:val="0061614F"/>
    <w:rsid w:val="0062146D"/>
    <w:rsid w:val="00633DDE"/>
    <w:rsid w:val="00645C31"/>
    <w:rsid w:val="0064766E"/>
    <w:rsid w:val="006525BB"/>
    <w:rsid w:val="00664111"/>
    <w:rsid w:val="00666A5B"/>
    <w:rsid w:val="006738BA"/>
    <w:rsid w:val="00681C9B"/>
    <w:rsid w:val="006821E7"/>
    <w:rsid w:val="006B03C1"/>
    <w:rsid w:val="006B49EE"/>
    <w:rsid w:val="006C044F"/>
    <w:rsid w:val="006C5D16"/>
    <w:rsid w:val="006D3A63"/>
    <w:rsid w:val="006E145D"/>
    <w:rsid w:val="006F585C"/>
    <w:rsid w:val="006F7753"/>
    <w:rsid w:val="00704F5B"/>
    <w:rsid w:val="00717321"/>
    <w:rsid w:val="007241BF"/>
    <w:rsid w:val="007249D5"/>
    <w:rsid w:val="00724D80"/>
    <w:rsid w:val="00741C5D"/>
    <w:rsid w:val="00742452"/>
    <w:rsid w:val="0074749B"/>
    <w:rsid w:val="007519F0"/>
    <w:rsid w:val="0075271E"/>
    <w:rsid w:val="00756D7F"/>
    <w:rsid w:val="00773359"/>
    <w:rsid w:val="00781D62"/>
    <w:rsid w:val="00782DCB"/>
    <w:rsid w:val="007842E4"/>
    <w:rsid w:val="00790FCD"/>
    <w:rsid w:val="00793A42"/>
    <w:rsid w:val="00793B40"/>
    <w:rsid w:val="0079484B"/>
    <w:rsid w:val="00794F4B"/>
    <w:rsid w:val="00797372"/>
    <w:rsid w:val="007A2BAB"/>
    <w:rsid w:val="007C0956"/>
    <w:rsid w:val="007C1B6D"/>
    <w:rsid w:val="007C26D1"/>
    <w:rsid w:val="007C5584"/>
    <w:rsid w:val="007D7662"/>
    <w:rsid w:val="007D7D85"/>
    <w:rsid w:val="007E5860"/>
    <w:rsid w:val="007E789B"/>
    <w:rsid w:val="007E7C2A"/>
    <w:rsid w:val="007F0232"/>
    <w:rsid w:val="007F31A6"/>
    <w:rsid w:val="007F5109"/>
    <w:rsid w:val="00800CEE"/>
    <w:rsid w:val="0080162C"/>
    <w:rsid w:val="00801740"/>
    <w:rsid w:val="00803B5B"/>
    <w:rsid w:val="00807A15"/>
    <w:rsid w:val="00812925"/>
    <w:rsid w:val="00812E21"/>
    <w:rsid w:val="008141D9"/>
    <w:rsid w:val="00821D32"/>
    <w:rsid w:val="00825C75"/>
    <w:rsid w:val="008354D0"/>
    <w:rsid w:val="00837338"/>
    <w:rsid w:val="00840A22"/>
    <w:rsid w:val="008506FF"/>
    <w:rsid w:val="00861BD3"/>
    <w:rsid w:val="008765A2"/>
    <w:rsid w:val="00881139"/>
    <w:rsid w:val="0088507E"/>
    <w:rsid w:val="00891854"/>
    <w:rsid w:val="00897C43"/>
    <w:rsid w:val="008A0193"/>
    <w:rsid w:val="008A2408"/>
    <w:rsid w:val="008A391F"/>
    <w:rsid w:val="008A7967"/>
    <w:rsid w:val="008B415A"/>
    <w:rsid w:val="008B4576"/>
    <w:rsid w:val="008C0CFC"/>
    <w:rsid w:val="008D7288"/>
    <w:rsid w:val="008E0EB7"/>
    <w:rsid w:val="008E4378"/>
    <w:rsid w:val="008E69C4"/>
    <w:rsid w:val="008F35AD"/>
    <w:rsid w:val="008F3D48"/>
    <w:rsid w:val="008F40CB"/>
    <w:rsid w:val="008F57D2"/>
    <w:rsid w:val="008F6012"/>
    <w:rsid w:val="00911B90"/>
    <w:rsid w:val="00912272"/>
    <w:rsid w:val="00912AB2"/>
    <w:rsid w:val="00914A41"/>
    <w:rsid w:val="009156EB"/>
    <w:rsid w:val="00922534"/>
    <w:rsid w:val="00923B3B"/>
    <w:rsid w:val="00955209"/>
    <w:rsid w:val="0096392D"/>
    <w:rsid w:val="00963A74"/>
    <w:rsid w:val="00970B00"/>
    <w:rsid w:val="00970B91"/>
    <w:rsid w:val="00972397"/>
    <w:rsid w:val="00976ECD"/>
    <w:rsid w:val="009824F5"/>
    <w:rsid w:val="00991711"/>
    <w:rsid w:val="0099414E"/>
    <w:rsid w:val="009A063F"/>
    <w:rsid w:val="009A567A"/>
    <w:rsid w:val="009A7137"/>
    <w:rsid w:val="009B070A"/>
    <w:rsid w:val="009B7C92"/>
    <w:rsid w:val="009D115C"/>
    <w:rsid w:val="009D1DCC"/>
    <w:rsid w:val="009D3A06"/>
    <w:rsid w:val="009E55FC"/>
    <w:rsid w:val="009E62FD"/>
    <w:rsid w:val="009E7C10"/>
    <w:rsid w:val="009F06CF"/>
    <w:rsid w:val="009F48DA"/>
    <w:rsid w:val="009F7407"/>
    <w:rsid w:val="00A02EEC"/>
    <w:rsid w:val="00A121E2"/>
    <w:rsid w:val="00A14302"/>
    <w:rsid w:val="00A1606E"/>
    <w:rsid w:val="00A237F1"/>
    <w:rsid w:val="00A242E8"/>
    <w:rsid w:val="00A274EB"/>
    <w:rsid w:val="00A275E3"/>
    <w:rsid w:val="00A3082E"/>
    <w:rsid w:val="00A31006"/>
    <w:rsid w:val="00A33B56"/>
    <w:rsid w:val="00A4215B"/>
    <w:rsid w:val="00A50871"/>
    <w:rsid w:val="00A50DAB"/>
    <w:rsid w:val="00A62641"/>
    <w:rsid w:val="00A6478B"/>
    <w:rsid w:val="00A6662E"/>
    <w:rsid w:val="00A671DC"/>
    <w:rsid w:val="00A672AE"/>
    <w:rsid w:val="00A67ED2"/>
    <w:rsid w:val="00A70E70"/>
    <w:rsid w:val="00A756B2"/>
    <w:rsid w:val="00A75842"/>
    <w:rsid w:val="00A77BC9"/>
    <w:rsid w:val="00A81BE7"/>
    <w:rsid w:val="00A83013"/>
    <w:rsid w:val="00A86853"/>
    <w:rsid w:val="00A87412"/>
    <w:rsid w:val="00AA1001"/>
    <w:rsid w:val="00AA1CD9"/>
    <w:rsid w:val="00AA2B1E"/>
    <w:rsid w:val="00AC3F82"/>
    <w:rsid w:val="00AC5FB5"/>
    <w:rsid w:val="00AD6A1C"/>
    <w:rsid w:val="00AE060B"/>
    <w:rsid w:val="00AE0BE6"/>
    <w:rsid w:val="00B06B10"/>
    <w:rsid w:val="00B10577"/>
    <w:rsid w:val="00B11EE5"/>
    <w:rsid w:val="00B12FBF"/>
    <w:rsid w:val="00B23ED0"/>
    <w:rsid w:val="00B311B5"/>
    <w:rsid w:val="00B35403"/>
    <w:rsid w:val="00B35AEF"/>
    <w:rsid w:val="00B4038B"/>
    <w:rsid w:val="00B429AC"/>
    <w:rsid w:val="00B612D4"/>
    <w:rsid w:val="00B67A82"/>
    <w:rsid w:val="00B76806"/>
    <w:rsid w:val="00B852D9"/>
    <w:rsid w:val="00B855BD"/>
    <w:rsid w:val="00B91EA9"/>
    <w:rsid w:val="00B96863"/>
    <w:rsid w:val="00BA2E05"/>
    <w:rsid w:val="00BA4236"/>
    <w:rsid w:val="00BB01E9"/>
    <w:rsid w:val="00BB5097"/>
    <w:rsid w:val="00BB6E66"/>
    <w:rsid w:val="00BC3117"/>
    <w:rsid w:val="00BC459D"/>
    <w:rsid w:val="00BC7E4C"/>
    <w:rsid w:val="00BD20E4"/>
    <w:rsid w:val="00BD4C49"/>
    <w:rsid w:val="00BD5841"/>
    <w:rsid w:val="00BD6AA1"/>
    <w:rsid w:val="00BD77D4"/>
    <w:rsid w:val="00BE0BC3"/>
    <w:rsid w:val="00BF2852"/>
    <w:rsid w:val="00BF40CC"/>
    <w:rsid w:val="00C12222"/>
    <w:rsid w:val="00C1571E"/>
    <w:rsid w:val="00C21710"/>
    <w:rsid w:val="00C2642C"/>
    <w:rsid w:val="00C30F0F"/>
    <w:rsid w:val="00C34CAD"/>
    <w:rsid w:val="00C43219"/>
    <w:rsid w:val="00C43B49"/>
    <w:rsid w:val="00C5287B"/>
    <w:rsid w:val="00C546F0"/>
    <w:rsid w:val="00C56134"/>
    <w:rsid w:val="00C604EC"/>
    <w:rsid w:val="00C612CD"/>
    <w:rsid w:val="00C64FC7"/>
    <w:rsid w:val="00C64FF0"/>
    <w:rsid w:val="00C66391"/>
    <w:rsid w:val="00C75C83"/>
    <w:rsid w:val="00C83A41"/>
    <w:rsid w:val="00C85EEE"/>
    <w:rsid w:val="00C86AC8"/>
    <w:rsid w:val="00C86BEE"/>
    <w:rsid w:val="00C97156"/>
    <w:rsid w:val="00CA1584"/>
    <w:rsid w:val="00CA311B"/>
    <w:rsid w:val="00CA4227"/>
    <w:rsid w:val="00CA4E66"/>
    <w:rsid w:val="00CB1E2D"/>
    <w:rsid w:val="00CB369A"/>
    <w:rsid w:val="00CB6703"/>
    <w:rsid w:val="00CB785A"/>
    <w:rsid w:val="00CC217F"/>
    <w:rsid w:val="00CC3527"/>
    <w:rsid w:val="00CC7980"/>
    <w:rsid w:val="00CD3A05"/>
    <w:rsid w:val="00CD3C84"/>
    <w:rsid w:val="00CE36A3"/>
    <w:rsid w:val="00CF3E97"/>
    <w:rsid w:val="00CF745F"/>
    <w:rsid w:val="00D00B22"/>
    <w:rsid w:val="00D0133D"/>
    <w:rsid w:val="00D14B90"/>
    <w:rsid w:val="00D20BA1"/>
    <w:rsid w:val="00D22A75"/>
    <w:rsid w:val="00D256DE"/>
    <w:rsid w:val="00D27DC6"/>
    <w:rsid w:val="00D358E5"/>
    <w:rsid w:val="00D40F36"/>
    <w:rsid w:val="00D44A77"/>
    <w:rsid w:val="00D46060"/>
    <w:rsid w:val="00D47169"/>
    <w:rsid w:val="00D471D4"/>
    <w:rsid w:val="00D577C7"/>
    <w:rsid w:val="00D57ECA"/>
    <w:rsid w:val="00D605E8"/>
    <w:rsid w:val="00D7045C"/>
    <w:rsid w:val="00D71D6A"/>
    <w:rsid w:val="00D76356"/>
    <w:rsid w:val="00D76D89"/>
    <w:rsid w:val="00D940A7"/>
    <w:rsid w:val="00D94574"/>
    <w:rsid w:val="00D97110"/>
    <w:rsid w:val="00DA1601"/>
    <w:rsid w:val="00DA3E02"/>
    <w:rsid w:val="00DB779C"/>
    <w:rsid w:val="00DC0D82"/>
    <w:rsid w:val="00DD297F"/>
    <w:rsid w:val="00DD6E46"/>
    <w:rsid w:val="00DE3C09"/>
    <w:rsid w:val="00DE4A22"/>
    <w:rsid w:val="00DF05D4"/>
    <w:rsid w:val="00E04E17"/>
    <w:rsid w:val="00E13626"/>
    <w:rsid w:val="00E20F9E"/>
    <w:rsid w:val="00E23B9F"/>
    <w:rsid w:val="00E50822"/>
    <w:rsid w:val="00E51CB0"/>
    <w:rsid w:val="00E5730A"/>
    <w:rsid w:val="00E57770"/>
    <w:rsid w:val="00E57E38"/>
    <w:rsid w:val="00E6666C"/>
    <w:rsid w:val="00E671A2"/>
    <w:rsid w:val="00E70421"/>
    <w:rsid w:val="00E709C7"/>
    <w:rsid w:val="00E732C4"/>
    <w:rsid w:val="00E91487"/>
    <w:rsid w:val="00E929B3"/>
    <w:rsid w:val="00EA32B8"/>
    <w:rsid w:val="00EA3D75"/>
    <w:rsid w:val="00EB03B2"/>
    <w:rsid w:val="00EB6B7E"/>
    <w:rsid w:val="00EC1B7F"/>
    <w:rsid w:val="00EC4FB4"/>
    <w:rsid w:val="00EC6B66"/>
    <w:rsid w:val="00EE3FC4"/>
    <w:rsid w:val="00EE6630"/>
    <w:rsid w:val="00EF27B6"/>
    <w:rsid w:val="00EF57D6"/>
    <w:rsid w:val="00EF5A63"/>
    <w:rsid w:val="00F13BDA"/>
    <w:rsid w:val="00F16D50"/>
    <w:rsid w:val="00F16F3B"/>
    <w:rsid w:val="00F24B1D"/>
    <w:rsid w:val="00F27532"/>
    <w:rsid w:val="00F43306"/>
    <w:rsid w:val="00F44352"/>
    <w:rsid w:val="00F47C18"/>
    <w:rsid w:val="00F51DE8"/>
    <w:rsid w:val="00F55936"/>
    <w:rsid w:val="00F618A4"/>
    <w:rsid w:val="00F61E3C"/>
    <w:rsid w:val="00F6487D"/>
    <w:rsid w:val="00F65ACD"/>
    <w:rsid w:val="00F66CC7"/>
    <w:rsid w:val="00F71264"/>
    <w:rsid w:val="00F824BE"/>
    <w:rsid w:val="00F82F83"/>
    <w:rsid w:val="00F830D1"/>
    <w:rsid w:val="00F87589"/>
    <w:rsid w:val="00F879B2"/>
    <w:rsid w:val="00F91B0D"/>
    <w:rsid w:val="00FA33E5"/>
    <w:rsid w:val="00FA4CD7"/>
    <w:rsid w:val="00FD2434"/>
    <w:rsid w:val="00FE7B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6B10"/>
    <w:pPr>
      <w:spacing w:after="200" w:line="276" w:lineRule="auto"/>
    </w:pPr>
    <w:rPr>
      <w:rFonts w:ascii="Calibri" w:hAnsi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B06B10"/>
    <w:pPr>
      <w:spacing w:after="200" w:line="276" w:lineRule="auto"/>
    </w:pPr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023751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22873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jur70@mail.ru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800</TotalTime>
  <Pages>15</Pages>
  <Words>3307</Words>
  <Characters>18850</Characters>
  <Application>Microsoft Office Outlook</Application>
  <DocSecurity>0</DocSecurity>
  <Lines>0</Lines>
  <Paragraphs>0</Paragraphs>
  <ScaleCrop>false</ScaleCrop>
  <Company>MoBIL GROUP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133</cp:revision>
  <cp:lastPrinted>2011-10-18T06:16:00Z</cp:lastPrinted>
  <dcterms:created xsi:type="dcterms:W3CDTF">2010-11-16T06:00:00Z</dcterms:created>
  <dcterms:modified xsi:type="dcterms:W3CDTF">2011-10-20T05:39:00Z</dcterms:modified>
</cp:coreProperties>
</file>